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5FE2" w:rsidRPr="003F1182" w:rsidRDefault="00FD6953">
      <w:pPr>
        <w:rPr>
          <w:lang w:val="sl-SI"/>
        </w:rPr>
        <w:sectPr w:rsidR="00305FE2" w:rsidRPr="003F1182" w:rsidSect="003F1182">
          <w:pgSz w:w="16839" w:h="11907" w:orient="landscape" w:code="9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49BA835" wp14:editId="0290AE4F">
                <wp:simplePos x="0" y="0"/>
                <wp:positionH relativeFrom="margin">
                  <wp:posOffset>-428625</wp:posOffset>
                </wp:positionH>
                <wp:positionV relativeFrom="margin">
                  <wp:posOffset>-219075</wp:posOffset>
                </wp:positionV>
                <wp:extent cx="3019425" cy="6858000"/>
                <wp:effectExtent l="0" t="0" r="9525" b="0"/>
                <wp:wrapNone/>
                <wp:docPr id="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9425" cy="68580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bg2">
                                <a:lumMod val="50000"/>
                                <a:lumOff val="0"/>
                                <a:alpha val="0"/>
                              </a:schemeClr>
                            </a:gs>
                            <a:gs pos="100000">
                              <a:schemeClr val="bg2">
                                <a:lumMod val="90000"/>
                                <a:lumOff val="0"/>
                              </a:schemeClr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24112" w:rsidRPr="00FA08B1" w:rsidRDefault="00C24112" w:rsidP="00C24112">
                            <w:pPr>
                              <w:pStyle w:val="Default"/>
                              <w:rPr>
                                <w:color w:val="365F91" w:themeColor="accent1" w:themeShade="BF"/>
                              </w:rPr>
                            </w:pPr>
                          </w:p>
                          <w:p w:rsidR="00C24112" w:rsidRPr="00FA08B1" w:rsidRDefault="00C24112" w:rsidP="00C24112">
                            <w:pPr>
                              <w:pStyle w:val="Default"/>
                              <w:rPr>
                                <w:b/>
                                <w:color w:val="365F91" w:themeColor="accent1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A08B1">
                              <w:rPr>
                                <w:color w:val="365F91" w:themeColor="accent1" w:themeShade="BF"/>
                              </w:rPr>
                              <w:t xml:space="preserve"> </w:t>
                            </w:r>
                            <w:r w:rsidRPr="00FA08B1">
                              <w:rPr>
                                <w:b/>
                                <w:i/>
                                <w:iCs/>
                                <w:color w:val="365F91" w:themeColor="accent1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POMEMBNO ZA MOJE </w:t>
                            </w:r>
                          </w:p>
                          <w:p w:rsidR="00C24112" w:rsidRPr="00FA08B1" w:rsidRDefault="00C24112" w:rsidP="00C24112">
                            <w:pPr>
                              <w:pStyle w:val="Default"/>
                              <w:rPr>
                                <w:b/>
                                <w:color w:val="365F91" w:themeColor="accent1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A08B1">
                              <w:rPr>
                                <w:b/>
                                <w:i/>
                                <w:iCs/>
                                <w:color w:val="365F91" w:themeColor="accent1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PRIJETNEJŠE BIVANJE V VRTCU: </w:t>
                            </w:r>
                          </w:p>
                          <w:p w:rsidR="00C24112" w:rsidRPr="00FA08B1" w:rsidRDefault="00C24112" w:rsidP="00C24112">
                            <w:pPr>
                              <w:pStyle w:val="Default"/>
                              <w:rPr>
                                <w:b/>
                                <w:color w:val="365F91" w:themeColor="accent1" w:themeShade="BF"/>
                                <w:sz w:val="26"/>
                                <w:szCs w:val="2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A08B1">
                              <w:rPr>
                                <w:b/>
                                <w:color w:val="365F91" w:themeColor="accent1" w:themeShade="BF"/>
                                <w:sz w:val="26"/>
                                <w:szCs w:val="2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Mamica in očka bosta: </w:t>
                            </w:r>
                          </w:p>
                          <w:p w:rsidR="00C24112" w:rsidRPr="00FA08B1" w:rsidRDefault="00C24112" w:rsidP="00C24112">
                            <w:pPr>
                              <w:pStyle w:val="Default"/>
                              <w:numPr>
                                <w:ilvl w:val="0"/>
                                <w:numId w:val="3"/>
                              </w:numPr>
                              <w:spacing w:after="285"/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A08B1"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Poskrbela, da bom imel(a) vedno rezervno oblačilo v garderobi, </w:t>
                            </w:r>
                          </w:p>
                          <w:p w:rsidR="00C24112" w:rsidRPr="00FA08B1" w:rsidRDefault="00C24112" w:rsidP="00C24112">
                            <w:pPr>
                              <w:pStyle w:val="Default"/>
                              <w:numPr>
                                <w:ilvl w:val="0"/>
                                <w:numId w:val="3"/>
                              </w:numPr>
                              <w:spacing w:after="285"/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A08B1"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bom primerno obut(a) in oblečen(a), ker bomo hodili v naravo, v različnih vremenskih razmerah, </w:t>
                            </w:r>
                          </w:p>
                          <w:p w:rsidR="00C24112" w:rsidRPr="00FA08B1" w:rsidRDefault="00C24112" w:rsidP="00C24112">
                            <w:pPr>
                              <w:pStyle w:val="Default"/>
                              <w:numPr>
                                <w:ilvl w:val="0"/>
                                <w:numId w:val="3"/>
                              </w:numPr>
                              <w:spacing w:after="285"/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A08B1"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pokazala, kako se pozdravi zjutraj, ko vstopam v igralnico in popoldan, ko odhajam iz nje, </w:t>
                            </w:r>
                          </w:p>
                          <w:p w:rsidR="00C24112" w:rsidRPr="00FA08B1" w:rsidRDefault="00C24112" w:rsidP="00C24112">
                            <w:pPr>
                              <w:pStyle w:val="Default"/>
                              <w:numPr>
                                <w:ilvl w:val="0"/>
                                <w:numId w:val="3"/>
                              </w:numPr>
                              <w:spacing w:after="285"/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A08B1"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me naučila, da bom stvari, ki jih imam v garderobi, nosil(a) domov, </w:t>
                            </w:r>
                          </w:p>
                          <w:p w:rsidR="00C24112" w:rsidRPr="00FA08B1" w:rsidRDefault="00C24112" w:rsidP="00C24112">
                            <w:pPr>
                              <w:pStyle w:val="Default"/>
                              <w:numPr>
                                <w:ilvl w:val="0"/>
                                <w:numId w:val="3"/>
                              </w:numPr>
                              <w:spacing w:after="285"/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A08B1"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se pridružila in sodelovala na naših skupnih srečanjih v skupini, </w:t>
                            </w:r>
                          </w:p>
                          <w:p w:rsidR="00C24112" w:rsidRPr="00FA08B1" w:rsidRDefault="00C24112" w:rsidP="00C24112">
                            <w:pPr>
                              <w:pStyle w:val="Default"/>
                              <w:numPr>
                                <w:ilvl w:val="0"/>
                                <w:numId w:val="3"/>
                              </w:numPr>
                              <w:spacing w:after="285"/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A08B1"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sporočila vzgojiteljici, ko zbolim, da me ne bo v vrtec, </w:t>
                            </w:r>
                          </w:p>
                          <w:p w:rsidR="00C24112" w:rsidRPr="00FA08B1" w:rsidRDefault="00C24112" w:rsidP="00C24112">
                            <w:pPr>
                              <w:pStyle w:val="Default"/>
                              <w:numPr>
                                <w:ilvl w:val="0"/>
                                <w:numId w:val="3"/>
                              </w:numPr>
                              <w:spacing w:after="285"/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A08B1"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me ne obsojala, če se pri igri umažem, ker se rad(a) sproščeno igram, </w:t>
                            </w:r>
                          </w:p>
                          <w:p w:rsidR="00C24112" w:rsidRPr="00FA08B1" w:rsidRDefault="00C24112" w:rsidP="00C24112">
                            <w:pPr>
                              <w:pStyle w:val="Default"/>
                              <w:numPr>
                                <w:ilvl w:val="0"/>
                                <w:numId w:val="3"/>
                              </w:numPr>
                              <w:spacing w:after="285"/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A08B1">
                              <w:rPr>
                                <w:b/>
                                <w:color w:val="365F91" w:themeColor="accent1" w:themeShade="BF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bila pozorna na oglasno desko in brala sporočila. </w:t>
                            </w:r>
                          </w:p>
                          <w:p w:rsidR="00C24112" w:rsidRPr="00FA08B1" w:rsidRDefault="00C24112" w:rsidP="006B16FF">
                            <w:pPr>
                              <w:pStyle w:val="Default"/>
                              <w:ind w:left="360"/>
                              <w:rPr>
                                <w:b/>
                                <w:color w:val="9BBB59" w:themeColor="accent3"/>
                                <w:sz w:val="23"/>
                                <w:szCs w:val="23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305FE2" w:rsidRPr="003F1182" w:rsidRDefault="00305FE2">
                            <w:pPr>
                              <w:pStyle w:val="BrochureCopy"/>
                              <w:rPr>
                                <w:lang w:val="sl-SI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9BA835" id="Rectangle 2" o:spid="_x0000_s1026" style="position:absolute;margin-left:-33.75pt;margin-top:-17.25pt;width:237.75pt;height:540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" fillcolor="#938953 [1614]" stroked="f">
                <v:fill opacity="0" color2="#ddd8c2 [2894]" focusposition=",1" focussize="" focus="100%" type="gradientRadial">
                  <o:fill v:ext="view" type="gradientCenter"/>
                </v:fill>
                <v:textbox>
                  <w:txbxContent>
                    <w:p w:rsidR="00C24112" w:rsidRPr="00FA08B1" w:rsidRDefault="00C24112" w:rsidP="00C24112">
                      <w:pPr>
                        <w:pStyle w:val="Default"/>
                        <w:rPr>
                          <w:color w:val="365F91" w:themeColor="accent1" w:themeShade="BF"/>
                        </w:rPr>
                      </w:pPr>
                    </w:p>
                    <w:p w:rsidR="00C24112" w:rsidRPr="00FA08B1" w:rsidRDefault="00C24112" w:rsidP="00C24112">
                      <w:pPr>
                        <w:pStyle w:val="Default"/>
                        <w:rPr>
                          <w:b/>
                          <w:color w:val="365F91" w:themeColor="accent1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FA08B1">
                        <w:rPr>
                          <w:color w:val="365F91" w:themeColor="accent1" w:themeShade="BF"/>
                        </w:rPr>
                        <w:t xml:space="preserve"> </w:t>
                      </w:r>
                      <w:r w:rsidRPr="00FA08B1">
                        <w:rPr>
                          <w:b/>
                          <w:i/>
                          <w:iCs/>
                          <w:color w:val="365F91" w:themeColor="accent1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POMEMBNO ZA MOJE </w:t>
                      </w:r>
                    </w:p>
                    <w:p w:rsidR="00C24112" w:rsidRPr="00FA08B1" w:rsidRDefault="00C24112" w:rsidP="00C24112">
                      <w:pPr>
                        <w:pStyle w:val="Default"/>
                        <w:rPr>
                          <w:b/>
                          <w:color w:val="365F91" w:themeColor="accent1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FA08B1">
                        <w:rPr>
                          <w:b/>
                          <w:i/>
                          <w:iCs/>
                          <w:color w:val="365F91" w:themeColor="accent1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PRIJETNEJŠE BIVANJE V VRTCU: </w:t>
                      </w:r>
                    </w:p>
                    <w:p w:rsidR="00C24112" w:rsidRPr="00FA08B1" w:rsidRDefault="00C24112" w:rsidP="00C24112">
                      <w:pPr>
                        <w:pStyle w:val="Default"/>
                        <w:rPr>
                          <w:b/>
                          <w:color w:val="365F91" w:themeColor="accent1" w:themeShade="BF"/>
                          <w:sz w:val="26"/>
                          <w:szCs w:val="2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FA08B1">
                        <w:rPr>
                          <w:b/>
                          <w:color w:val="365F91" w:themeColor="accent1" w:themeShade="BF"/>
                          <w:sz w:val="26"/>
                          <w:szCs w:val="2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Mamica in očka bosta: </w:t>
                      </w:r>
                    </w:p>
                    <w:p w:rsidR="00C24112" w:rsidRPr="00FA08B1" w:rsidRDefault="00C24112" w:rsidP="00C24112">
                      <w:pPr>
                        <w:pStyle w:val="Default"/>
                        <w:numPr>
                          <w:ilvl w:val="0"/>
                          <w:numId w:val="3"/>
                        </w:numPr>
                        <w:spacing w:after="285"/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FA08B1"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Poskrbela, da bom imel(a) vedno rezervno oblačilo v garderobi, </w:t>
                      </w:r>
                    </w:p>
                    <w:p w:rsidR="00C24112" w:rsidRPr="00FA08B1" w:rsidRDefault="00C24112" w:rsidP="00C24112">
                      <w:pPr>
                        <w:pStyle w:val="Default"/>
                        <w:numPr>
                          <w:ilvl w:val="0"/>
                          <w:numId w:val="3"/>
                        </w:numPr>
                        <w:spacing w:after="285"/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FA08B1"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bom primerno obut(a) in oblečen(a), ker bomo hodili v naravo, v različnih vremenskih razmerah, </w:t>
                      </w:r>
                    </w:p>
                    <w:p w:rsidR="00C24112" w:rsidRPr="00FA08B1" w:rsidRDefault="00C24112" w:rsidP="00C24112">
                      <w:pPr>
                        <w:pStyle w:val="Default"/>
                        <w:numPr>
                          <w:ilvl w:val="0"/>
                          <w:numId w:val="3"/>
                        </w:numPr>
                        <w:spacing w:after="285"/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FA08B1"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pokazala, kako se pozdravi zjutraj, ko vstopam v igralnico in popoldan, ko odhajam iz nje, </w:t>
                      </w:r>
                    </w:p>
                    <w:p w:rsidR="00C24112" w:rsidRPr="00FA08B1" w:rsidRDefault="00C24112" w:rsidP="00C24112">
                      <w:pPr>
                        <w:pStyle w:val="Default"/>
                        <w:numPr>
                          <w:ilvl w:val="0"/>
                          <w:numId w:val="3"/>
                        </w:numPr>
                        <w:spacing w:after="285"/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FA08B1"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me naučila, da bom stvari, ki jih imam v garderobi, nosil(a) domov, </w:t>
                      </w:r>
                    </w:p>
                    <w:p w:rsidR="00C24112" w:rsidRPr="00FA08B1" w:rsidRDefault="00C24112" w:rsidP="00C24112">
                      <w:pPr>
                        <w:pStyle w:val="Default"/>
                        <w:numPr>
                          <w:ilvl w:val="0"/>
                          <w:numId w:val="3"/>
                        </w:numPr>
                        <w:spacing w:after="285"/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FA08B1"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se pridružila in sodelovala na naših skupnih srečanjih v skupini, </w:t>
                      </w:r>
                    </w:p>
                    <w:p w:rsidR="00C24112" w:rsidRPr="00FA08B1" w:rsidRDefault="00C24112" w:rsidP="00C24112">
                      <w:pPr>
                        <w:pStyle w:val="Default"/>
                        <w:numPr>
                          <w:ilvl w:val="0"/>
                          <w:numId w:val="3"/>
                        </w:numPr>
                        <w:spacing w:after="285"/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FA08B1"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sporočila vzgojiteljici, ko zbolim, da me ne bo v vrtec, </w:t>
                      </w:r>
                    </w:p>
                    <w:p w:rsidR="00C24112" w:rsidRPr="00FA08B1" w:rsidRDefault="00C24112" w:rsidP="00C24112">
                      <w:pPr>
                        <w:pStyle w:val="Default"/>
                        <w:numPr>
                          <w:ilvl w:val="0"/>
                          <w:numId w:val="3"/>
                        </w:numPr>
                        <w:spacing w:after="285"/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FA08B1"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me ne obsojala, če se pri igri umažem, ker se rad(a) sproščeno igram, </w:t>
                      </w:r>
                    </w:p>
                    <w:p w:rsidR="00C24112" w:rsidRPr="00FA08B1" w:rsidRDefault="00C24112" w:rsidP="00C24112">
                      <w:pPr>
                        <w:pStyle w:val="Default"/>
                        <w:numPr>
                          <w:ilvl w:val="0"/>
                          <w:numId w:val="3"/>
                        </w:numPr>
                        <w:spacing w:after="285"/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FA08B1">
                        <w:rPr>
                          <w:b/>
                          <w:color w:val="365F91" w:themeColor="accent1" w:themeShade="BF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bila pozorna na oglasno desko in brala sporočila. </w:t>
                      </w:r>
                    </w:p>
                    <w:p w:rsidR="00C24112" w:rsidRPr="00FA08B1" w:rsidRDefault="00C24112" w:rsidP="006B16FF">
                      <w:pPr>
                        <w:pStyle w:val="Default"/>
                        <w:ind w:left="360"/>
                        <w:rPr>
                          <w:b/>
                          <w:color w:val="9BBB59" w:themeColor="accent3"/>
                          <w:sz w:val="23"/>
                          <w:szCs w:val="23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305FE2" w:rsidRPr="003F1182" w:rsidRDefault="00305FE2">
                      <w:pPr>
                        <w:pStyle w:val="BrochureCopy"/>
                        <w:rPr>
                          <w:lang w:val="sl-SI"/>
                        </w:rPr>
                      </w:pP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 w:rsidR="00F62BDB">
        <w:rPr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71DD1C3" wp14:editId="7E051122">
                <wp:simplePos x="0" y="0"/>
                <wp:positionH relativeFrom="margin">
                  <wp:posOffset>7010400</wp:posOffset>
                </wp:positionH>
                <wp:positionV relativeFrom="margin">
                  <wp:posOffset>9525</wp:posOffset>
                </wp:positionV>
                <wp:extent cx="3133725" cy="6638925"/>
                <wp:effectExtent l="0" t="0" r="9525" b="9525"/>
                <wp:wrapNone/>
                <wp:docPr id="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3725" cy="66389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24112" w:rsidRDefault="00C24112" w:rsidP="00C24112">
                            <w:pPr>
                              <w:pStyle w:val="Default"/>
                            </w:pPr>
                          </w:p>
                          <w:p w:rsidR="00FA08B1" w:rsidRPr="003F1182" w:rsidRDefault="00C24112" w:rsidP="00851B6E">
                            <w:pPr>
                              <w:pStyle w:val="Default"/>
                            </w:pPr>
                            <w:r>
                              <w:t xml:space="preserve"> </w:t>
                            </w:r>
                            <w:r w:rsidR="00FA08B1"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0AF3A413" wp14:editId="3FEA1477">
                                  <wp:extent cx="946267" cy="482600"/>
                                  <wp:effectExtent l="0" t="0" r="6350" b="0"/>
                                  <wp:docPr id="12" name="Slika2" descr="C:\Users\Miklavzev vrtec\Pictures\LOGOTIP_ESS_SL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Slika2" descr="C:\Users\Miklavzev vrtec\Pictures\LOGOTIP_ESS_SL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9646" cy="4894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B16FF">
                              <w:t xml:space="preserve">   </w:t>
                            </w:r>
                            <w:r w:rsidR="00F7099F">
                              <w:t xml:space="preserve"> </w:t>
                            </w:r>
                            <w:r w:rsidR="00F7099F"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121FEF7A" wp14:editId="6E32D16B">
                                  <wp:extent cx="540385" cy="475963"/>
                                  <wp:effectExtent l="0" t="0" r="0" b="635"/>
                                  <wp:docPr id="13" name="Picture" descr="IMGgr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" descr="IMGgr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4968" cy="4888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B16FF">
                              <w:t xml:space="preserve">    </w:t>
                            </w:r>
                            <w:r w:rsidR="00F7099F">
                              <w:rPr>
                                <w:noProof/>
                              </w:rPr>
                              <w:t xml:space="preserve"> </w:t>
                            </w:r>
                            <w:r w:rsidR="00F7099F"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2E98D542" wp14:editId="383A014B">
                                  <wp:extent cx="514350" cy="492760"/>
                                  <wp:effectExtent l="0" t="0" r="0" b="2540"/>
                                  <wp:docPr id="2" name="Slika1" descr="druzini prijazno-osnovn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Slika1" descr="druzini prijazno-osnovn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8374" cy="506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7099F" w:rsidRPr="006B16FF" w:rsidRDefault="00F7099F" w:rsidP="00C24112">
                            <w:pPr>
                              <w:rPr>
                                <w:rFonts w:asciiTheme="majorHAnsi" w:hAnsiTheme="majorHAnsi"/>
                                <w:b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</w:pPr>
                            <w:r w:rsidRPr="006B16FF">
                              <w:rPr>
                                <w:rFonts w:asciiTheme="majorHAnsi" w:hAnsiTheme="majorHAnsi"/>
                                <w:b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>MIKLAVŽEV VRTEC – ŽUPNIJSKI VRTEC</w:t>
                            </w:r>
                          </w:p>
                          <w:p w:rsidR="00F7099F" w:rsidRDefault="006B16FF" w:rsidP="00C24112">
                            <w:pPr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</w:pPr>
                            <w:r w:rsidRPr="006B16FF"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>Šolska pot 1, 1370 Logatec</w:t>
                            </w:r>
                          </w:p>
                          <w:p w:rsidR="006B16FF" w:rsidRPr="006B16FF" w:rsidRDefault="006B16FF" w:rsidP="00C24112">
                            <w:pPr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</w:pPr>
                          </w:p>
                          <w:p w:rsidR="006B16FF" w:rsidRPr="006B16FF" w:rsidRDefault="00840723" w:rsidP="00C24112">
                            <w:pPr>
                              <w:rPr>
                                <w:sz w:val="24"/>
                                <w:szCs w:val="24"/>
                                <w:lang w:val="sl-SI"/>
                              </w:rPr>
                            </w:pPr>
                            <w:hyperlink r:id="rId10" w:history="1">
                              <w:r w:rsidR="003751E0" w:rsidRPr="00FD6FEE">
                                <w:rPr>
                                  <w:rStyle w:val="Hiperpovezava"/>
                                  <w:sz w:val="24"/>
                                  <w:szCs w:val="24"/>
                                  <w:lang w:val="sl-SI"/>
                                </w:rPr>
                                <w:t>www.miklavzev-vrtec.si</w:t>
                              </w:r>
                            </w:hyperlink>
                          </w:p>
                          <w:p w:rsidR="00F7099F" w:rsidRPr="006B16FF" w:rsidRDefault="00F7099F" w:rsidP="00C24112">
                            <w:pPr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</w:pPr>
                            <w:r w:rsidRPr="006B16FF"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>Direktor: Janez Kompare, župnik 017541757</w:t>
                            </w:r>
                          </w:p>
                          <w:p w:rsidR="00F7099F" w:rsidRPr="006B16FF" w:rsidRDefault="00F7099F" w:rsidP="00C24112">
                            <w:pPr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</w:pPr>
                            <w:r w:rsidRPr="006B16FF"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>Pomočnica direktorja</w:t>
                            </w:r>
                            <w:r w:rsidR="003751E0"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 xml:space="preserve"> </w:t>
                            </w:r>
                            <w:r w:rsidRPr="006B16FF"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>-</w:t>
                            </w:r>
                            <w:r w:rsidR="003751E0"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 xml:space="preserve"> </w:t>
                            </w:r>
                            <w:r w:rsidRPr="006B16FF"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>vodja vrtca</w:t>
                            </w:r>
                          </w:p>
                          <w:p w:rsidR="00F7099F" w:rsidRPr="006B16FF" w:rsidRDefault="00F7099F" w:rsidP="00C24112">
                            <w:pPr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</w:pPr>
                            <w:proofErr w:type="spellStart"/>
                            <w:r w:rsidRPr="006B16FF"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>Ljiljana</w:t>
                            </w:r>
                            <w:proofErr w:type="spellEnd"/>
                            <w:r w:rsidRPr="006B16FF"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 xml:space="preserve"> </w:t>
                            </w:r>
                            <w:proofErr w:type="spellStart"/>
                            <w:r w:rsidRPr="006B16FF"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>Gomerčič</w:t>
                            </w:r>
                            <w:proofErr w:type="spellEnd"/>
                            <w:r w:rsidRPr="006B16FF"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>, prof. 017509440</w:t>
                            </w:r>
                          </w:p>
                          <w:p w:rsidR="00F7099F" w:rsidRPr="006B16FF" w:rsidRDefault="00F7099F" w:rsidP="00C24112">
                            <w:pPr>
                              <w:rPr>
                                <w:lang w:val="sl-SI"/>
                              </w:rPr>
                            </w:pPr>
                            <w:r w:rsidRPr="006B16FF">
                              <w:rPr>
                                <w:sz w:val="24"/>
                                <w:szCs w:val="24"/>
                                <w:lang w:val="sl-SI"/>
                              </w:rPr>
                              <w:t xml:space="preserve">e-pošta: </w:t>
                            </w:r>
                            <w:hyperlink r:id="rId11" w:history="1">
                              <w:r w:rsidRPr="006B16FF">
                                <w:rPr>
                                  <w:rStyle w:val="Hiperpovezava"/>
                                  <w:lang w:val="sl-SI"/>
                                </w:rPr>
                                <w:t>miklavzev-vrtec@guest.arnes.si</w:t>
                              </w:r>
                            </w:hyperlink>
                          </w:p>
                          <w:p w:rsidR="00F7099F" w:rsidRPr="006B16FF" w:rsidRDefault="00F7099F" w:rsidP="00C24112">
                            <w:pPr>
                              <w:rPr>
                                <w:sz w:val="24"/>
                                <w:szCs w:val="24"/>
                                <w:lang w:val="sl-SI"/>
                              </w:rPr>
                            </w:pPr>
                            <w:r w:rsidRPr="006B16FF">
                              <w:rPr>
                                <w:sz w:val="24"/>
                                <w:szCs w:val="24"/>
                                <w:lang w:val="sl-SI"/>
                              </w:rPr>
                              <w:t xml:space="preserve">                </w:t>
                            </w:r>
                            <w:hyperlink r:id="rId12" w:history="1">
                              <w:r w:rsidRPr="006B16FF">
                                <w:rPr>
                                  <w:rStyle w:val="Hiperpovezava"/>
                                  <w:sz w:val="24"/>
                                  <w:szCs w:val="24"/>
                                  <w:lang w:val="sl-SI"/>
                                </w:rPr>
                                <w:t>miklavz1994@gmail.com</w:t>
                              </w:r>
                            </w:hyperlink>
                          </w:p>
                          <w:p w:rsidR="00F7099F" w:rsidRPr="006B16FF" w:rsidRDefault="00F7099F" w:rsidP="00C24112">
                            <w:pPr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</w:pPr>
                            <w:r w:rsidRPr="006B16FF">
                              <w:rPr>
                                <w:rFonts w:asciiTheme="majorHAnsi" w:hAnsiTheme="majorHAnsi"/>
                                <w:color w:val="C00000"/>
                                <w:sz w:val="24"/>
                                <w:szCs w:val="24"/>
                                <w:lang w:val="sl-SI"/>
                              </w:rPr>
                              <w:t>Računovodstvo: Metka Jeraj, 017542555</w:t>
                            </w:r>
                          </w:p>
                          <w:p w:rsidR="00F7099F" w:rsidRPr="006B16FF" w:rsidRDefault="00F7099F" w:rsidP="00F7099F">
                            <w:pPr>
                              <w:rPr>
                                <w:sz w:val="24"/>
                                <w:szCs w:val="24"/>
                                <w:lang w:val="sl-SI"/>
                              </w:rPr>
                            </w:pPr>
                            <w:r w:rsidRPr="006B16FF">
                              <w:rPr>
                                <w:sz w:val="24"/>
                                <w:szCs w:val="24"/>
                                <w:lang w:val="sl-SI"/>
                              </w:rPr>
                              <w:t>e-pošta:</w:t>
                            </w:r>
                            <w:r w:rsidRPr="006B16FF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hyperlink r:id="rId13" w:history="1">
                              <w:r w:rsidRPr="006B16FF">
                                <w:rPr>
                                  <w:rStyle w:val="Hiperpovezava"/>
                                  <w:sz w:val="24"/>
                                  <w:szCs w:val="24"/>
                                  <w:lang w:val="sl-SI"/>
                                </w:rPr>
                                <w:t>racunovodstvo@dmm.si</w:t>
                              </w:r>
                            </w:hyperlink>
                          </w:p>
                          <w:p w:rsidR="00F7099F" w:rsidRPr="006B16FF" w:rsidRDefault="002360C2" w:rsidP="00F7099F">
                            <w:pPr>
                              <w:rPr>
                                <w:sz w:val="24"/>
                                <w:szCs w:val="24"/>
                                <w:lang w:val="sl-SI"/>
                              </w:rPr>
                            </w:pPr>
                            <w:r>
                              <w:rPr>
                                <w:noProof/>
                                <w:sz w:val="24"/>
                                <w:szCs w:val="24"/>
                                <w:lang w:val="sl-SI" w:eastAsia="sl-SI"/>
                              </w:rPr>
                              <w:t xml:space="preserve">                  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sl-SI" w:eastAsia="sl-SI"/>
                              </w:rPr>
                              <w:drawing>
                                <wp:inline distT="0" distB="0" distL="0" distR="0" wp14:anchorId="24507C8E" wp14:editId="3EC7130D">
                                  <wp:extent cx="1267460" cy="1477645"/>
                                  <wp:effectExtent l="0" t="0" r="8890" b="8255"/>
                                  <wp:docPr id="18" name="Slika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DSCN0078.JP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7460" cy="14776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1DD1C3" id="Rectangle 3" o:spid="_x0000_s1027" style="position:absolute;margin-left:552pt;margin-top:.75pt;width:246.75pt;height:522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" fillcolor="#4f81bd [3204]" stroked="f">
                <v:fill color2="#b8cce4 [1300]" focusposition=",1" focussize="" focus="100%" type="gradientRadial">
                  <o:fill v:ext="view" type="gradientCenter"/>
                </v:fill>
                <v:textbox>
                  <w:txbxContent>
                    <w:p w:rsidR="00C24112" w:rsidRDefault="00C24112" w:rsidP="00C24112">
                      <w:pPr>
                        <w:pStyle w:val="Default"/>
                      </w:pPr>
                    </w:p>
                    <w:p w:rsidR="00FA08B1" w:rsidRPr="003F1182" w:rsidRDefault="00C24112" w:rsidP="00851B6E">
                      <w:pPr>
                        <w:pStyle w:val="Default"/>
                      </w:pPr>
                      <w:r>
                        <w:t xml:space="preserve"> </w:t>
                      </w:r>
                      <w:r w:rsidR="00FA08B1">
                        <w:rPr>
                          <w:noProof/>
                        </w:rPr>
                        <w:drawing>
                          <wp:inline distT="0" distB="0" distL="0" distR="0" wp14:anchorId="0AF3A413" wp14:editId="3FEA1477">
                            <wp:extent cx="946267" cy="482600"/>
                            <wp:effectExtent l="0" t="0" r="6350" b="0"/>
                            <wp:docPr id="12" name="Slika2" descr="C:\Users\Miklavzev vrtec\Pictures\LOGOTIP_ESS_SL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Slika2" descr="C:\Users\Miklavzev vrtec\Pictures\LOGOTIP_ESS_SL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9646" cy="4894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B16FF">
                        <w:t xml:space="preserve">   </w:t>
                      </w:r>
                      <w:r w:rsidR="00F7099F">
                        <w:t xml:space="preserve"> </w:t>
                      </w:r>
                      <w:r w:rsidR="00F7099F">
                        <w:rPr>
                          <w:noProof/>
                        </w:rPr>
                        <w:drawing>
                          <wp:inline distT="0" distB="0" distL="0" distR="0" wp14:anchorId="121FEF7A" wp14:editId="6E32D16B">
                            <wp:extent cx="540385" cy="475963"/>
                            <wp:effectExtent l="0" t="0" r="0" b="635"/>
                            <wp:docPr id="13" name="Picture" descr="IMGgrb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" descr="IMGgrb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4968" cy="4888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B16FF">
                        <w:t xml:space="preserve">    </w:t>
                      </w:r>
                      <w:r w:rsidR="00F7099F">
                        <w:rPr>
                          <w:noProof/>
                        </w:rPr>
                        <w:t xml:space="preserve"> </w:t>
                      </w:r>
                      <w:r w:rsidR="00F7099F">
                        <w:rPr>
                          <w:noProof/>
                        </w:rPr>
                        <w:drawing>
                          <wp:inline distT="0" distB="0" distL="0" distR="0" wp14:anchorId="2E98D542" wp14:editId="383A014B">
                            <wp:extent cx="514350" cy="492760"/>
                            <wp:effectExtent l="0" t="0" r="0" b="2540"/>
                            <wp:docPr id="2" name="Slika1" descr="druzini prijazno-osnovn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Slika1" descr="druzini prijazno-osnovn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8374" cy="5061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7099F" w:rsidRPr="006B16FF" w:rsidRDefault="00F7099F" w:rsidP="00C24112">
                      <w:pPr>
                        <w:rPr>
                          <w:rFonts w:asciiTheme="majorHAnsi" w:hAnsiTheme="majorHAnsi"/>
                          <w:b/>
                          <w:color w:val="C00000"/>
                          <w:sz w:val="24"/>
                          <w:szCs w:val="24"/>
                          <w:lang w:val="sl-SI"/>
                        </w:rPr>
                      </w:pPr>
                      <w:r w:rsidRPr="006B16FF">
                        <w:rPr>
                          <w:rFonts w:asciiTheme="majorHAnsi" w:hAnsiTheme="majorHAnsi"/>
                          <w:b/>
                          <w:color w:val="C00000"/>
                          <w:sz w:val="24"/>
                          <w:szCs w:val="24"/>
                          <w:lang w:val="sl-SI"/>
                        </w:rPr>
                        <w:t>MIKLAVŽEV VRTEC – ŽUPNIJSKI VRTEC</w:t>
                      </w:r>
                    </w:p>
                    <w:p w:rsidR="00F7099F" w:rsidRDefault="006B16FF" w:rsidP="00C24112">
                      <w:pPr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</w:pPr>
                      <w:r w:rsidRPr="006B16FF"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  <w:t>Šolska pot 1, 1370 Logatec</w:t>
                      </w:r>
                    </w:p>
                    <w:p w:rsidR="006B16FF" w:rsidRPr="006B16FF" w:rsidRDefault="006B16FF" w:rsidP="00C24112">
                      <w:pPr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</w:pPr>
                    </w:p>
                    <w:p w:rsidR="006B16FF" w:rsidRPr="006B16FF" w:rsidRDefault="003751E0" w:rsidP="00C24112">
                      <w:pPr>
                        <w:rPr>
                          <w:sz w:val="24"/>
                          <w:szCs w:val="24"/>
                          <w:lang w:val="sl-SI"/>
                        </w:rPr>
                      </w:pPr>
                      <w:hyperlink r:id="rId18" w:history="1">
                        <w:r w:rsidRPr="00FD6FEE">
                          <w:rPr>
                            <w:rStyle w:val="Hiperpovezava"/>
                            <w:sz w:val="24"/>
                            <w:szCs w:val="24"/>
                            <w:lang w:val="sl-SI"/>
                          </w:rPr>
                          <w:t>www.miklavzev-vrtec.si</w:t>
                        </w:r>
                      </w:hyperlink>
                    </w:p>
                    <w:p w:rsidR="00F7099F" w:rsidRPr="006B16FF" w:rsidRDefault="00F7099F" w:rsidP="00C24112">
                      <w:pPr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</w:pPr>
                      <w:r w:rsidRPr="006B16FF"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  <w:t>Direktor: Janez Kompare, župnik 017541757</w:t>
                      </w:r>
                    </w:p>
                    <w:p w:rsidR="00F7099F" w:rsidRPr="006B16FF" w:rsidRDefault="00F7099F" w:rsidP="00C24112">
                      <w:pPr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</w:pPr>
                      <w:r w:rsidRPr="006B16FF"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  <w:t>Pomočnica direktorja</w:t>
                      </w:r>
                      <w:r w:rsidR="003751E0"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  <w:t xml:space="preserve"> </w:t>
                      </w:r>
                      <w:r w:rsidRPr="006B16FF"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  <w:t>-</w:t>
                      </w:r>
                      <w:r w:rsidR="003751E0"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  <w:t xml:space="preserve"> </w:t>
                      </w:r>
                      <w:r w:rsidRPr="006B16FF"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  <w:t>vodja vrtca</w:t>
                      </w:r>
                    </w:p>
                    <w:p w:rsidR="00F7099F" w:rsidRPr="006B16FF" w:rsidRDefault="00F7099F" w:rsidP="00C24112">
                      <w:pPr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</w:pPr>
                      <w:proofErr w:type="spellStart"/>
                      <w:r w:rsidRPr="006B16FF"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  <w:t>Ljiljana</w:t>
                      </w:r>
                      <w:proofErr w:type="spellEnd"/>
                      <w:r w:rsidRPr="006B16FF"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  <w:t xml:space="preserve"> </w:t>
                      </w:r>
                      <w:proofErr w:type="spellStart"/>
                      <w:r w:rsidRPr="006B16FF"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  <w:t>Gomerčič</w:t>
                      </w:r>
                      <w:proofErr w:type="spellEnd"/>
                      <w:r w:rsidRPr="006B16FF"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  <w:t>, prof. 017509440</w:t>
                      </w:r>
                    </w:p>
                    <w:p w:rsidR="00F7099F" w:rsidRPr="006B16FF" w:rsidRDefault="00F7099F" w:rsidP="00C24112">
                      <w:pPr>
                        <w:rPr>
                          <w:lang w:val="sl-SI"/>
                        </w:rPr>
                      </w:pPr>
                      <w:r w:rsidRPr="006B16FF">
                        <w:rPr>
                          <w:sz w:val="24"/>
                          <w:szCs w:val="24"/>
                          <w:lang w:val="sl-SI"/>
                        </w:rPr>
                        <w:t xml:space="preserve">e-pošta: </w:t>
                      </w:r>
                      <w:hyperlink r:id="rId19" w:history="1">
                        <w:r w:rsidRPr="006B16FF">
                          <w:rPr>
                            <w:rStyle w:val="Hiperpovezava"/>
                            <w:lang w:val="sl-SI"/>
                          </w:rPr>
                          <w:t>miklavzev-vrtec@guest.arnes.si</w:t>
                        </w:r>
                      </w:hyperlink>
                    </w:p>
                    <w:p w:rsidR="00F7099F" w:rsidRPr="006B16FF" w:rsidRDefault="00F7099F" w:rsidP="00C24112">
                      <w:pPr>
                        <w:rPr>
                          <w:sz w:val="24"/>
                          <w:szCs w:val="24"/>
                          <w:lang w:val="sl-SI"/>
                        </w:rPr>
                      </w:pPr>
                      <w:r w:rsidRPr="006B16FF">
                        <w:rPr>
                          <w:sz w:val="24"/>
                          <w:szCs w:val="24"/>
                          <w:lang w:val="sl-SI"/>
                        </w:rPr>
                        <w:t xml:space="preserve">                </w:t>
                      </w:r>
                      <w:hyperlink r:id="rId20" w:history="1">
                        <w:r w:rsidRPr="006B16FF">
                          <w:rPr>
                            <w:rStyle w:val="Hiperpovezava"/>
                            <w:sz w:val="24"/>
                            <w:szCs w:val="24"/>
                            <w:lang w:val="sl-SI"/>
                          </w:rPr>
                          <w:t>miklavz1994@gmail.com</w:t>
                        </w:r>
                      </w:hyperlink>
                    </w:p>
                    <w:p w:rsidR="00F7099F" w:rsidRPr="006B16FF" w:rsidRDefault="00F7099F" w:rsidP="00C24112">
                      <w:pPr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</w:pPr>
                      <w:r w:rsidRPr="006B16FF">
                        <w:rPr>
                          <w:rFonts w:asciiTheme="majorHAnsi" w:hAnsiTheme="majorHAnsi"/>
                          <w:color w:val="C00000"/>
                          <w:sz w:val="24"/>
                          <w:szCs w:val="24"/>
                          <w:lang w:val="sl-SI"/>
                        </w:rPr>
                        <w:t>Računovodstvo: Metka Jeraj, 017542555</w:t>
                      </w:r>
                    </w:p>
                    <w:p w:rsidR="00F7099F" w:rsidRPr="006B16FF" w:rsidRDefault="00F7099F" w:rsidP="00F7099F">
                      <w:pPr>
                        <w:rPr>
                          <w:sz w:val="24"/>
                          <w:szCs w:val="24"/>
                          <w:lang w:val="sl-SI"/>
                        </w:rPr>
                      </w:pPr>
                      <w:r w:rsidRPr="006B16FF">
                        <w:rPr>
                          <w:sz w:val="24"/>
                          <w:szCs w:val="24"/>
                          <w:lang w:val="sl-SI"/>
                        </w:rPr>
                        <w:t>e-pošta:</w:t>
                      </w:r>
                      <w:r w:rsidRPr="006B16FF">
                        <w:rPr>
                          <w:sz w:val="24"/>
                          <w:szCs w:val="24"/>
                        </w:rPr>
                        <w:t xml:space="preserve"> </w:t>
                      </w:r>
                      <w:hyperlink r:id="rId21" w:history="1">
                        <w:r w:rsidRPr="006B16FF">
                          <w:rPr>
                            <w:rStyle w:val="Hiperpovezava"/>
                            <w:sz w:val="24"/>
                            <w:szCs w:val="24"/>
                            <w:lang w:val="sl-SI"/>
                          </w:rPr>
                          <w:t>racunovodstvo@dmm.si</w:t>
                        </w:r>
                      </w:hyperlink>
                    </w:p>
                    <w:p w:rsidR="00F7099F" w:rsidRPr="006B16FF" w:rsidRDefault="002360C2" w:rsidP="00F7099F">
                      <w:pPr>
                        <w:rPr>
                          <w:sz w:val="24"/>
                          <w:szCs w:val="24"/>
                          <w:lang w:val="sl-SI"/>
                        </w:rPr>
                      </w:pPr>
                      <w:r>
                        <w:rPr>
                          <w:noProof/>
                          <w:sz w:val="24"/>
                          <w:szCs w:val="24"/>
                          <w:lang w:val="sl-SI" w:eastAsia="sl-SI"/>
                        </w:rPr>
                        <w:t xml:space="preserve">                  </w:t>
                      </w:r>
                      <w:r>
                        <w:rPr>
                          <w:noProof/>
                          <w:sz w:val="24"/>
                          <w:szCs w:val="24"/>
                          <w:lang w:val="sl-SI" w:eastAsia="sl-SI"/>
                        </w:rPr>
                        <w:drawing>
                          <wp:inline distT="0" distB="0" distL="0" distR="0" wp14:anchorId="24507C8E" wp14:editId="3EC7130D">
                            <wp:extent cx="1267460" cy="1477645"/>
                            <wp:effectExtent l="0" t="0" r="8890" b="8255"/>
                            <wp:docPr id="18" name="Slika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DSCN0078.JPG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7460" cy="1477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 w:rsidR="0093438E">
        <w:rPr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BA3C93" wp14:editId="1FB2B842">
                <wp:simplePos x="0" y="0"/>
                <wp:positionH relativeFrom="page">
                  <wp:posOffset>3867151</wp:posOffset>
                </wp:positionH>
                <wp:positionV relativeFrom="margin">
                  <wp:posOffset>-171450</wp:posOffset>
                </wp:positionV>
                <wp:extent cx="3028950" cy="6814185"/>
                <wp:effectExtent l="0" t="0" r="0" b="5715"/>
                <wp:wrapNone/>
                <wp:docPr id="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8950" cy="681418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1">
                                <a:lumMod val="100000"/>
                                <a:lumOff val="0"/>
                                <a:alpha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438E" w:rsidRDefault="0093438E" w:rsidP="0093438E">
                            <w:pPr>
                              <w:pStyle w:val="Defaul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iCs/>
                                <w:noProof/>
                                <w:sz w:val="32"/>
                                <w:szCs w:val="32"/>
                                <w:lang w:eastAsia="sl-SI"/>
                              </w:rPr>
                              <w:drawing>
                                <wp:inline distT="0" distB="0" distL="0" distR="0" wp14:anchorId="06A2A14D" wp14:editId="2812BD39">
                                  <wp:extent cx="2846070" cy="2134870"/>
                                  <wp:effectExtent l="0" t="0" r="0" b="0"/>
                                  <wp:docPr id="17" name="Slika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20150624_092406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46070" cy="2134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Biti starš je najtežja </w:t>
                            </w:r>
                          </w:p>
                          <w:p w:rsidR="0093438E" w:rsidRDefault="0093438E" w:rsidP="0093438E">
                            <w:pPr>
                              <w:pStyle w:val="Defaul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naloga na svetu … </w:t>
                            </w:r>
                          </w:p>
                          <w:p w:rsidR="0093438E" w:rsidRDefault="0093438E" w:rsidP="0093438E">
                            <w:pPr>
                              <w:pStyle w:val="Defaul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… ni namreč preprosto </w:t>
                            </w:r>
                          </w:p>
                          <w:p w:rsidR="0093438E" w:rsidRDefault="0093438E" w:rsidP="0093438E">
                            <w:pPr>
                              <w:pStyle w:val="Default"/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otroku podariti krila, da odleti stran od nas in hkrati korenine, da ve kam se vrniti. </w:t>
                            </w:r>
                          </w:p>
                          <w:p w:rsidR="0093438E" w:rsidRPr="0093438E" w:rsidRDefault="0093438E" w:rsidP="0093438E">
                            <w:pPr>
                              <w:pStyle w:val="Defaul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(neznan avtor)</w:t>
                            </w:r>
                          </w:p>
                          <w:p w:rsidR="0093438E" w:rsidRPr="003F1182" w:rsidRDefault="0093438E" w:rsidP="0093438E">
                            <w:pPr>
                              <w:pStyle w:val="Default"/>
                            </w:pPr>
                            <w:r>
                              <w:rPr>
                                <w:i/>
                                <w:iCs/>
                                <w:noProof/>
                                <w:sz w:val="32"/>
                                <w:szCs w:val="32"/>
                                <w:lang w:eastAsia="sl-SI"/>
                              </w:rPr>
                              <w:drawing>
                                <wp:inline distT="0" distB="0" distL="0" distR="0" wp14:anchorId="71F1FAA9" wp14:editId="6B2A261E">
                                  <wp:extent cx="2846070" cy="2134870"/>
                                  <wp:effectExtent l="0" t="0" r="0" b="0"/>
                                  <wp:docPr id="16" name="Slika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20150624_092845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46070" cy="2134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A08B1" w:rsidRPr="00FA08B1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305FE2" w:rsidRPr="003F1182" w:rsidRDefault="00305FE2" w:rsidP="00C24112">
                            <w:pPr>
                              <w:pStyle w:val="WebSiteAddress"/>
                              <w:rPr>
                                <w:lang w:val="sl-SI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b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CBA3C93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8" type="#_x0000_t202" style="position:absolute;margin-left:304.5pt;margin-top:-13.5pt;width:238.5pt;height:536.5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" fillcolor="#4f81bd [3204]" stroked="f">
                <v:fill opacity="0" color2="#b8cce4 [1300]" rotate="t" focusposition=",1" focussize="" focus="100%" type="gradientRadial">
                  <o:fill v:ext="view" type="gradientCenter"/>
                </v:fill>
                <v:textbox inset=",7.2pt,,7.2pt">
                  <w:txbxContent>
                    <w:p w:rsidR="0093438E" w:rsidRDefault="0093438E" w:rsidP="0093438E">
                      <w:pPr>
                        <w:pStyle w:val="Defaul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iCs/>
                          <w:noProof/>
                          <w:sz w:val="32"/>
                          <w:szCs w:val="32"/>
                          <w:lang w:eastAsia="sl-SI"/>
                        </w:rPr>
                        <w:drawing>
                          <wp:inline distT="0" distB="0" distL="0" distR="0" wp14:anchorId="06A2A14D" wp14:editId="2812BD39">
                            <wp:extent cx="2846070" cy="2134870"/>
                            <wp:effectExtent l="0" t="0" r="0" b="0"/>
                            <wp:docPr id="17" name="Slika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20150624_092406.jp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46070" cy="21348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 xml:space="preserve">Biti starš je najtežja </w:t>
                      </w:r>
                    </w:p>
                    <w:p w:rsidR="0093438E" w:rsidRDefault="0093438E" w:rsidP="0093438E">
                      <w:pPr>
                        <w:pStyle w:val="Defaul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 xml:space="preserve">naloga na svetu … </w:t>
                      </w:r>
                    </w:p>
                    <w:p w:rsidR="0093438E" w:rsidRDefault="0093438E" w:rsidP="0093438E">
                      <w:pPr>
                        <w:pStyle w:val="Defaul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 xml:space="preserve">… ni namreč preprosto </w:t>
                      </w:r>
                    </w:p>
                    <w:p w:rsidR="0093438E" w:rsidRDefault="0093438E" w:rsidP="0093438E">
                      <w:pPr>
                        <w:pStyle w:val="Default"/>
                        <w:rPr>
                          <w:i/>
                          <w:iCs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 xml:space="preserve">otroku podariti krila, da odleti stran od nas in hkrati korenine, da ve kam se vrniti. </w:t>
                      </w:r>
                    </w:p>
                    <w:p w:rsidR="0093438E" w:rsidRPr="0093438E" w:rsidRDefault="0093438E" w:rsidP="0093438E">
                      <w:pPr>
                        <w:pStyle w:val="Defaul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>(neznan avtor)</w:t>
                      </w:r>
                    </w:p>
                    <w:p w:rsidR="0093438E" w:rsidRPr="003F1182" w:rsidRDefault="0093438E" w:rsidP="0093438E">
                      <w:pPr>
                        <w:pStyle w:val="Default"/>
                      </w:pPr>
                      <w:r>
                        <w:rPr>
                          <w:i/>
                          <w:iCs/>
                          <w:noProof/>
                          <w:sz w:val="32"/>
                          <w:szCs w:val="32"/>
                          <w:lang w:eastAsia="sl-SI"/>
                        </w:rPr>
                        <w:drawing>
                          <wp:inline distT="0" distB="0" distL="0" distR="0" wp14:anchorId="71F1FAA9" wp14:editId="6B2A261E">
                            <wp:extent cx="2846070" cy="2134870"/>
                            <wp:effectExtent l="0" t="0" r="0" b="0"/>
                            <wp:docPr id="16" name="Slika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20150624_092845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46070" cy="21348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A08B1" w:rsidRPr="00FA08B1">
                        <w:rPr>
                          <w:i/>
                          <w:iCs/>
                          <w:sz w:val="32"/>
                          <w:szCs w:val="32"/>
                        </w:rPr>
                        <w:t xml:space="preserve"> </w:t>
                      </w:r>
                    </w:p>
                    <w:p w:rsidR="00305FE2" w:rsidRPr="003F1182" w:rsidRDefault="00305FE2" w:rsidP="00C24112">
                      <w:pPr>
                        <w:pStyle w:val="WebSiteAddress"/>
                        <w:rPr>
                          <w:lang w:val="sl-SI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6B16FF">
        <w:rPr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E0571A" wp14:editId="357A3D4A">
                <wp:simplePos x="0" y="0"/>
                <wp:positionH relativeFrom="margin">
                  <wp:posOffset>7219950</wp:posOffset>
                </wp:positionH>
                <wp:positionV relativeFrom="paragraph">
                  <wp:posOffset>38099</wp:posOffset>
                </wp:positionV>
                <wp:extent cx="2571750" cy="45719"/>
                <wp:effectExtent l="0" t="19050" r="0" b="12065"/>
                <wp:wrapNone/>
                <wp:docPr id="3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2571750" cy="457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FE2" w:rsidRDefault="00305FE2">
                            <w:pPr>
                              <w:pStyle w:val="BrochureSubtitle"/>
                            </w:pPr>
                          </w:p>
                          <w:p w:rsidR="00F7099F" w:rsidRDefault="00F7099F">
                            <w:pPr>
                              <w:pStyle w:val="BrochureSubtitle"/>
                            </w:pPr>
                          </w:p>
                          <w:p w:rsidR="00F7099F" w:rsidRDefault="00F7099F">
                            <w:pPr>
                              <w:pStyle w:val="BrochureSubtitle"/>
                            </w:pPr>
                          </w:p>
                          <w:p w:rsidR="00F7099F" w:rsidRDefault="00F7099F">
                            <w:pPr>
                              <w:pStyle w:val="BrochureSubtitle"/>
                            </w:pPr>
                          </w:p>
                          <w:p w:rsidR="00F7099F" w:rsidRDefault="00F7099F">
                            <w:pPr>
                              <w:pStyle w:val="BrochureSubtitle"/>
                            </w:pPr>
                          </w:p>
                          <w:p w:rsidR="00F7099F" w:rsidRDefault="00F7099F">
                            <w:pPr>
                              <w:pStyle w:val="BrochureSubtitle"/>
                            </w:pPr>
                          </w:p>
                          <w:p w:rsidR="00F7099F" w:rsidRDefault="00F7099F">
                            <w:pPr>
                              <w:pStyle w:val="BrochureSubtitle"/>
                            </w:pPr>
                          </w:p>
                          <w:p w:rsidR="00F7099F" w:rsidRDefault="00F7099F">
                            <w:pPr>
                              <w:pStyle w:val="BrochureSubtitle"/>
                            </w:pPr>
                          </w:p>
                          <w:p w:rsidR="00F7099F" w:rsidRDefault="00F7099F">
                            <w:pPr>
                              <w:pStyle w:val="BrochureSubtitle"/>
                            </w:pPr>
                          </w:p>
                          <w:p w:rsidR="00F7099F" w:rsidRPr="00F7099F" w:rsidRDefault="00F7099F">
                            <w:pPr>
                              <w:pStyle w:val="BrochureSubtitle"/>
                              <w:rPr>
                                <w:i w:val="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E0571A" id="Text Box 8" o:spid="_x0000_s1029" type="#_x0000_t202" style="position:absolute;margin-left:568.5pt;margin-top:3pt;width:202.5pt;height:3.6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" filled="f" stroked="f">
                <v:textbox>
                  <w:txbxContent>
                    <w:p w:rsidR="00305FE2" w:rsidRDefault="00305FE2">
                      <w:pPr>
                        <w:pStyle w:val="BrochureSubtitle"/>
                      </w:pPr>
                    </w:p>
                    <w:p w:rsidR="00F7099F" w:rsidRDefault="00F7099F">
                      <w:pPr>
                        <w:pStyle w:val="BrochureSubtitle"/>
                      </w:pPr>
                    </w:p>
                    <w:p w:rsidR="00F7099F" w:rsidRDefault="00F7099F">
                      <w:pPr>
                        <w:pStyle w:val="BrochureSubtitle"/>
                      </w:pPr>
                    </w:p>
                    <w:p w:rsidR="00F7099F" w:rsidRDefault="00F7099F">
                      <w:pPr>
                        <w:pStyle w:val="BrochureSubtitle"/>
                      </w:pPr>
                    </w:p>
                    <w:p w:rsidR="00F7099F" w:rsidRDefault="00F7099F">
                      <w:pPr>
                        <w:pStyle w:val="BrochureSubtitle"/>
                      </w:pPr>
                    </w:p>
                    <w:p w:rsidR="00F7099F" w:rsidRDefault="00F7099F">
                      <w:pPr>
                        <w:pStyle w:val="BrochureSubtitle"/>
                      </w:pPr>
                    </w:p>
                    <w:p w:rsidR="00F7099F" w:rsidRDefault="00F7099F">
                      <w:pPr>
                        <w:pStyle w:val="BrochureSubtitle"/>
                      </w:pPr>
                    </w:p>
                    <w:p w:rsidR="00F7099F" w:rsidRDefault="00F7099F">
                      <w:pPr>
                        <w:pStyle w:val="BrochureSubtitle"/>
                      </w:pPr>
                    </w:p>
                    <w:p w:rsidR="00F7099F" w:rsidRDefault="00F7099F">
                      <w:pPr>
                        <w:pStyle w:val="BrochureSubtitle"/>
                      </w:pPr>
                    </w:p>
                    <w:p w:rsidR="00F7099F" w:rsidRPr="00F7099F" w:rsidRDefault="00F7099F">
                      <w:pPr>
                        <w:pStyle w:val="BrochureSubtitle"/>
                        <w:rPr>
                          <w:i w:val="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7099F">
        <w:rPr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D8E063E" wp14:editId="3C924181">
                <wp:simplePos x="0" y="0"/>
                <wp:positionH relativeFrom="margin">
                  <wp:align>right</wp:align>
                </wp:positionH>
                <wp:positionV relativeFrom="margin">
                  <wp:posOffset>6646544</wp:posOffset>
                </wp:positionV>
                <wp:extent cx="2560320" cy="45719"/>
                <wp:effectExtent l="0" t="0" r="0" b="0"/>
                <wp:wrapNone/>
                <wp:docPr id="7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560320" cy="45719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bg2">
                                <a:lumMod val="50000"/>
                                <a:lumOff val="0"/>
                                <a:alpha val="0"/>
                              </a:schemeClr>
                            </a:gs>
                            <a:gs pos="100000">
                              <a:schemeClr val="bg2">
                                <a:lumMod val="90000"/>
                                <a:lumOff val="0"/>
                              </a:schemeClr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FE2" w:rsidRPr="00F7099F" w:rsidRDefault="00305FE2" w:rsidP="00C24112">
                            <w:pPr>
                              <w:pStyle w:val="BrochureSubtitle2"/>
                              <w:rPr>
                                <w:i w:val="0"/>
                                <w:lang w:val="sl-SI"/>
                              </w:rPr>
                            </w:pPr>
                          </w:p>
                        </w:txbxContent>
                      </wps:txbx>
                      <wps:bodyPr rot="0" vert="horz" wrap="square" lIns="91440" tIns="320040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8E063E" id="Rectangle 4" o:spid="_x0000_s1030" style="position:absolute;margin-left:150.4pt;margin-top:523.35pt;width:201.6pt;height:3.6pt;flip:y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" fillcolor="#938953 [1614]" stroked="f">
                <v:fill opacity="0" color2="#ddd8c2 [2894]" focusposition=",1" focussize="" focus="100%" type="gradientRadial">
                  <o:fill v:ext="view" type="gradientCenter"/>
                </v:fill>
                <v:textbox inset=",252pt">
                  <w:txbxContent>
                    <w:p w:rsidR="00305FE2" w:rsidRPr="00F7099F" w:rsidRDefault="00305FE2" w:rsidP="00C24112">
                      <w:pPr>
                        <w:pStyle w:val="BrochureSubtitle2"/>
                        <w:rPr>
                          <w:i w:val="0"/>
                          <w:lang w:val="sl-SI"/>
                        </w:rPr>
                      </w:pP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 w:rsidR="006704FE">
        <w:rPr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5E0BBD4" wp14:editId="09927C7A">
                <wp:simplePos x="0" y="0"/>
                <wp:positionH relativeFrom="margin">
                  <wp:posOffset>7218045</wp:posOffset>
                </wp:positionH>
                <wp:positionV relativeFrom="page">
                  <wp:posOffset>1981200</wp:posOffset>
                </wp:positionV>
                <wp:extent cx="2560320" cy="55245"/>
                <wp:effectExtent l="0" t="0" r="3810" b="1905"/>
                <wp:wrapNone/>
                <wp:docPr id="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0320" cy="55245"/>
                        </a:xfrm>
                        <a:prstGeom prst="rect">
                          <a:avLst/>
                        </a:prstGeom>
                        <a:solidFill>
                          <a:srgbClr val="DAE1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rPr>
                                <w:lang w:val="sl-SI"/>
                              </w:rPr>
                              <w:alias w:val="Company"/>
                              <w:id w:val="71674626"/>
                              <w:placeholder>
                                <w:docPart w:val="17C586D7EBDE415EB24E89BA83167215"/>
                              </w:placeholder>
                              <w:showingPlcHdr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p w:rsidR="00305FE2" w:rsidRPr="003F1182" w:rsidRDefault="003F1182">
                                <w:pPr>
                                  <w:pStyle w:val="BrochureTitle"/>
                                  <w:rPr>
                                    <w:lang w:val="sl-SI"/>
                                  </w:rPr>
                                </w:pPr>
                                <w:r w:rsidRPr="003F1182">
                                  <w:rPr>
                                    <w:lang w:val="sl-SI"/>
                                  </w:rPr>
                                  <w:t>[Avanturist]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E0BBD4" id="Text Box 11" o:spid="_x0000_s1031" type="#_x0000_t202" style="position:absolute;margin-left:568.35pt;margin-top:156pt;width:201.6pt;height:4.3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" fillcolor="#dae1e8" stroked="f">
                <v:textbox>
                  <w:txbxContent>
                    <w:sdt>
                      <w:sdtPr>
                        <w:rPr>
                          <w:lang w:val="sl-SI"/>
                        </w:rPr>
                        <w:alias w:val="Company"/>
                        <w:id w:val="71674626"/>
                        <w:placeholder>
                          <w:docPart w:val="17C586D7EBDE415EB24E89BA83167215"/>
                        </w:placeholder>
                        <w:showingPlcHdr/>
                        <w:dataBinding w:prefixMappings="xmlns:ns0='http://schemas.openxmlformats.org/officeDocument/2006/extended-properties'" w:xpath="/ns0:Properties[1]/ns0:Company[1]" w:storeItemID="{6668398D-A668-4E3E-A5EB-62B293D839F1}"/>
                        <w:text/>
                      </w:sdtPr>
                      <w:sdtEndPr/>
                      <w:sdtContent>
                        <w:p w:rsidR="00305FE2" w:rsidRPr="003F1182" w:rsidRDefault="003F1182">
                          <w:pPr>
                            <w:pStyle w:val="BrochureTitle"/>
                            <w:rPr>
                              <w:lang w:val="sl-SI"/>
                            </w:rPr>
                          </w:pPr>
                          <w:r w:rsidRPr="003F1182">
                            <w:rPr>
                              <w:lang w:val="sl-SI"/>
                            </w:rPr>
                            <w:t>[Avanturist]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shape>
            </w:pict>
          </mc:Fallback>
        </mc:AlternateContent>
      </w:r>
    </w:p>
    <w:p w:rsidR="00C24112" w:rsidRPr="00593898" w:rsidRDefault="00C24112" w:rsidP="00C24112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Arial"/>
          <w:color w:val="0070C0"/>
          <w:sz w:val="28"/>
          <w:szCs w:val="28"/>
          <w:lang w:val="sl-SI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Theme="majorHAnsi" w:hAnsiTheme="majorHAnsi" w:cs="Arial"/>
          <w:color w:val="0070C0"/>
          <w:sz w:val="28"/>
          <w:szCs w:val="28"/>
          <w:lang w:val="sl-SI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V šol. Letu 2016/17 bodo oddelke otrok vodile: </w:t>
      </w:r>
    </w:p>
    <w:p w:rsidR="00851B6E" w:rsidRPr="006B16FF" w:rsidRDefault="00C24112" w:rsidP="00C24112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Arial"/>
          <w:i/>
          <w:iCs/>
          <w:color w:val="000000" w:themeColor="text1"/>
          <w:sz w:val="28"/>
          <w:szCs w:val="28"/>
          <w:lang w:val="sl-SI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B16FF">
        <w:rPr>
          <w:rFonts w:asciiTheme="majorHAnsi" w:hAnsiTheme="majorHAnsi" w:cs="Arial"/>
          <w:i/>
          <w:iCs/>
          <w:color w:val="000000" w:themeColor="text1"/>
          <w:sz w:val="28"/>
          <w:szCs w:val="28"/>
          <w:lang w:val="sl-SI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Vzgojiteljice:</w:t>
      </w:r>
    </w:p>
    <w:p w:rsidR="00C24112" w:rsidRPr="00593898" w:rsidRDefault="00C24112" w:rsidP="00C24112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Arial"/>
          <w:b/>
          <w:color w:val="0070C0"/>
          <w:sz w:val="28"/>
          <w:szCs w:val="28"/>
          <w:lang w:val="sl-SI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Theme="majorHAnsi" w:hAnsiTheme="majorHAnsi" w:cs="Arial"/>
          <w:b/>
          <w:color w:val="0070C0"/>
          <w:sz w:val="28"/>
          <w:szCs w:val="28"/>
          <w:lang w:val="sl-SI"/>
          <w14:textOutline w14:w="0" w14:cap="flat" w14:cmpd="sng" w14:algn="ctr">
            <w14:noFill/>
            <w14:prstDash w14:val="solid"/>
            <w14:round/>
          </w14:textOutline>
        </w:rPr>
        <w:t xml:space="preserve">Boža Simšič, Urša Menart </w:t>
      </w:r>
      <w:proofErr w:type="spellStart"/>
      <w:r w:rsidRPr="00593898">
        <w:rPr>
          <w:rFonts w:asciiTheme="majorHAnsi" w:hAnsiTheme="majorHAnsi" w:cs="Arial"/>
          <w:b/>
          <w:color w:val="0070C0"/>
          <w:sz w:val="28"/>
          <w:szCs w:val="28"/>
          <w:lang w:val="sl-SI"/>
          <w14:textOutline w14:w="0" w14:cap="flat" w14:cmpd="sng" w14:algn="ctr">
            <w14:noFill/>
            <w14:prstDash w14:val="solid"/>
            <w14:round/>
          </w14:textOutline>
        </w:rPr>
        <w:t>Koprivnjak</w:t>
      </w:r>
      <w:proofErr w:type="spellEnd"/>
      <w:r w:rsidRPr="00593898">
        <w:rPr>
          <w:rFonts w:asciiTheme="majorHAnsi" w:hAnsiTheme="majorHAnsi" w:cs="Arial"/>
          <w:b/>
          <w:color w:val="0070C0"/>
          <w:sz w:val="28"/>
          <w:szCs w:val="28"/>
          <w:lang w:val="sl-SI"/>
          <w14:textOutline w14:w="0" w14:cap="flat" w14:cmpd="sng" w14:algn="ctr">
            <w14:noFill/>
            <w14:prstDash w14:val="solid"/>
            <w14:round/>
          </w14:textOutline>
        </w:rPr>
        <w:t xml:space="preserve">, Jožica Maček, Mojca Demšar </w:t>
      </w:r>
    </w:p>
    <w:p w:rsidR="00851B6E" w:rsidRPr="006B16FF" w:rsidRDefault="00C24112" w:rsidP="00C24112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Arial"/>
          <w:i/>
          <w:iCs/>
          <w:color w:val="000000" w:themeColor="text1"/>
          <w:sz w:val="28"/>
          <w:szCs w:val="28"/>
          <w:lang w:val="sl-SI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B16FF">
        <w:rPr>
          <w:rFonts w:asciiTheme="majorHAnsi" w:hAnsiTheme="majorHAnsi" w:cs="Arial"/>
          <w:i/>
          <w:iCs/>
          <w:color w:val="000000" w:themeColor="text1"/>
          <w:sz w:val="28"/>
          <w:szCs w:val="28"/>
          <w:lang w:val="sl-SI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Pomočnice vzgojiteljic:</w:t>
      </w:r>
    </w:p>
    <w:p w:rsidR="00C24112" w:rsidRPr="00593898" w:rsidRDefault="00C24112" w:rsidP="00C24112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Arial"/>
          <w:b/>
          <w:color w:val="0070C0"/>
          <w:sz w:val="28"/>
          <w:szCs w:val="28"/>
          <w:lang w:val="sl-SI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Theme="majorHAnsi" w:hAnsiTheme="majorHAnsi" w:cs="Arial"/>
          <w:b/>
          <w:color w:val="0070C0"/>
          <w:sz w:val="28"/>
          <w:szCs w:val="28"/>
          <w:lang w:val="sl-SI"/>
          <w14:textOutline w14:w="0" w14:cap="flat" w14:cmpd="sng" w14:algn="ctr">
            <w14:noFill/>
            <w14:prstDash w14:val="solid"/>
            <w14:round/>
          </w14:textOutline>
        </w:rPr>
        <w:t xml:space="preserve">Mojca Grdadolnik, Breda Maček, </w:t>
      </w:r>
      <w:proofErr w:type="spellStart"/>
      <w:r w:rsidRPr="00593898">
        <w:rPr>
          <w:rFonts w:asciiTheme="majorHAnsi" w:hAnsiTheme="majorHAnsi" w:cs="Arial"/>
          <w:b/>
          <w:color w:val="0070C0"/>
          <w:sz w:val="28"/>
          <w:szCs w:val="28"/>
          <w:lang w:val="sl-SI"/>
          <w14:textOutline w14:w="0" w14:cap="flat" w14:cmpd="sng" w14:algn="ctr">
            <w14:noFill/>
            <w14:prstDash w14:val="solid"/>
            <w14:round/>
          </w14:textOutline>
        </w:rPr>
        <w:t>Radica</w:t>
      </w:r>
      <w:proofErr w:type="spellEnd"/>
      <w:r w:rsidRPr="00593898">
        <w:rPr>
          <w:rFonts w:asciiTheme="majorHAnsi" w:hAnsiTheme="majorHAnsi" w:cs="Arial"/>
          <w:b/>
          <w:color w:val="0070C0"/>
          <w:sz w:val="28"/>
          <w:szCs w:val="28"/>
          <w:lang w:val="sl-SI"/>
          <w14:textOutline w14:w="0" w14:cap="flat" w14:cmpd="sng" w14:algn="ctr">
            <w14:noFill/>
            <w14:prstDash w14:val="solid"/>
            <w14:round/>
          </w14:textOutline>
        </w:rPr>
        <w:t xml:space="preserve"> Petrović in Mateja Križman. </w:t>
      </w:r>
    </w:p>
    <w:p w:rsidR="00851B6E" w:rsidRPr="00593898" w:rsidRDefault="00851B6E" w:rsidP="00C24112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Arial"/>
          <w:b/>
          <w:color w:val="0070C0"/>
          <w:sz w:val="28"/>
          <w:szCs w:val="28"/>
          <w:lang w:val="sl-SI"/>
          <w14:textOutline w14:w="0" w14:cap="flat" w14:cmpd="sng" w14:algn="ctr">
            <w14:noFill/>
            <w14:prstDash w14:val="solid"/>
            <w14:round/>
          </w14:textOutline>
        </w:rPr>
      </w:pPr>
    </w:p>
    <w:p w:rsidR="00C24112" w:rsidRPr="00593898" w:rsidRDefault="00C24112" w:rsidP="00C24112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Franklin Gothic Book"/>
          <w:b/>
          <w:i/>
          <w:iCs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Theme="majorHAnsi" w:hAnsiTheme="majorHAnsi" w:cs="Franklin Gothic Book"/>
          <w:b/>
          <w:i/>
          <w:iCs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V Miklavževem vrtcu izvajamo DNEVNI PROGRAM, ki obsega bivanje v vrtcu od 6 do 9 ur. Otroci prihajajo in odhajajo iz vrtca ob različnih urah, zato je naš OBRATOVALNI ČA</w:t>
      </w:r>
      <w:r w:rsidR="003751E0" w:rsidRPr="00593898">
        <w:rPr>
          <w:rFonts w:asciiTheme="majorHAnsi" w:hAnsiTheme="majorHAnsi" w:cs="Franklin Gothic Book"/>
          <w:b/>
          <w:i/>
          <w:iCs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S 11 ur. Vrtec odpre vrata ob 05:30, zapre pa ob 16:</w:t>
      </w:r>
      <w:r w:rsidRPr="00593898">
        <w:rPr>
          <w:rFonts w:asciiTheme="majorHAnsi" w:hAnsiTheme="majorHAnsi" w:cs="Franklin Gothic Book"/>
          <w:b/>
          <w:i/>
          <w:iCs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30. Otrok je lahko v vrtcu največ 9 ur dnevno. </w:t>
      </w:r>
    </w:p>
    <w:p w:rsidR="00851B6E" w:rsidRPr="00593898" w:rsidRDefault="00851B6E" w:rsidP="00C24112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Arial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:rsidR="00305FE2" w:rsidRPr="00593898" w:rsidRDefault="00C24112" w:rsidP="00C24112">
      <w:pPr>
        <w:rPr>
          <w:rFonts w:asciiTheme="majorHAnsi" w:hAnsiTheme="majorHAnsi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Theme="majorHAnsi" w:hAnsiTheme="majorHAnsi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V vrtcu deluje Sklad </w:t>
      </w:r>
      <w:proofErr w:type="spellStart"/>
      <w:r w:rsidRPr="00593898">
        <w:rPr>
          <w:rFonts w:asciiTheme="majorHAnsi" w:hAnsiTheme="majorHAnsi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Miklavžek</w:t>
      </w:r>
      <w:proofErr w:type="spellEnd"/>
      <w:r w:rsidRPr="00593898">
        <w:rPr>
          <w:rFonts w:asciiTheme="majorHAnsi" w:hAnsiTheme="majorHAnsi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, v katerem aktivnosti vodijo starši. Z zbranimi sredstvi nudijo finančno pomoč pri nadstandardnih dejavnosti</w:t>
      </w:r>
      <w:r w:rsidR="003751E0" w:rsidRPr="00593898">
        <w:rPr>
          <w:rFonts w:asciiTheme="majorHAnsi" w:hAnsiTheme="majorHAnsi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h.</w:t>
      </w:r>
    </w:p>
    <w:p w:rsidR="00851B6E" w:rsidRPr="00593898" w:rsidRDefault="0093438E" w:rsidP="00851B6E">
      <w:pPr>
        <w:pStyle w:val="SectionHeading2"/>
        <w:rPr>
          <w:rFonts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V vrtcu izvajamo obogatitvene in nadstandardne</w:t>
      </w:r>
      <w:r w:rsidR="00C24112" w:rsidRPr="00593898">
        <w:rPr>
          <w:rFonts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851B6E" w:rsidRPr="00593898">
        <w:rPr>
          <w:rFonts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="00C24112" w:rsidRPr="00593898">
        <w:rPr>
          <w:rFonts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program</w:t>
      </w:r>
      <w:r w:rsidRPr="00593898">
        <w:rPr>
          <w:rFonts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e</w:t>
      </w:r>
      <w:r w:rsidR="00C24112" w:rsidRPr="00593898">
        <w:rPr>
          <w:rFonts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  <w:r w:rsidR="00851B6E" w:rsidRPr="00593898">
        <w:rPr>
          <w:rFonts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</w:t>
      </w: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4315"/>
      </w:tblGrid>
      <w:tr w:rsidR="00F62BDB" w:rsidRPr="00F62BDB">
        <w:trPr>
          <w:trHeight w:val="2669"/>
        </w:trPr>
        <w:tc>
          <w:tcPr>
            <w:tcW w:w="4315" w:type="dxa"/>
          </w:tcPr>
          <w:p w:rsidR="00851B6E" w:rsidRPr="00593898" w:rsidRDefault="00851B6E" w:rsidP="00851B6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bCs/>
                <w:color w:val="00B050"/>
                <w:sz w:val="32"/>
                <w:szCs w:val="32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lastRenderedPageBreak/>
              <w:t xml:space="preserve">SPECIFIČNOST </w:t>
            </w:r>
          </w:p>
          <w:p w:rsidR="00851B6E" w:rsidRPr="00593898" w:rsidRDefault="00851B6E" w:rsidP="00851B6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B050"/>
                <w:sz w:val="32"/>
                <w:szCs w:val="32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bCs/>
                <w:color w:val="00B050"/>
                <w:sz w:val="32"/>
                <w:szCs w:val="32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NAŠEGA PROGRAMA: </w:t>
            </w:r>
          </w:p>
          <w:p w:rsidR="00F62BDB" w:rsidRPr="00593898" w:rsidRDefault="00F62BDB" w:rsidP="00851B6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</w:p>
          <w:p w:rsidR="00851B6E" w:rsidRPr="00593898" w:rsidRDefault="00F62BDB" w:rsidP="00851B6E">
            <w:pPr>
              <w:pStyle w:val="Odstavekseznam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>p</w:t>
            </w:r>
            <w:r w:rsidR="00851B6E"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oleg ciljev in predlaganih vsebin, ki jih ponuja kurikulum za vsa področja otrokovega razvoja, dajemo poudarek na oblikovanje temeljnih krščanskih vrednot, </w:t>
            </w:r>
          </w:p>
          <w:p w:rsidR="00851B6E" w:rsidRPr="00593898" w:rsidRDefault="00851B6E" w:rsidP="00851B6E">
            <w:pPr>
              <w:pStyle w:val="Odstavekseznam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otroka vodimo k odkrivanju, spoznavanju in občudovanju sveta, ki je zanimiv, skrivnosten, dober, bogat in lep, </w:t>
            </w:r>
          </w:p>
          <w:p w:rsidR="00851B6E" w:rsidRPr="00593898" w:rsidRDefault="00851B6E" w:rsidP="00851B6E">
            <w:pPr>
              <w:pStyle w:val="Odstavekseznam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otroka vzpodbujamo, da odkriva bogastvo, smisel in svetost človeškega življenja, zato življenje spoštujemo in z njim odgovorno ravnamo, </w:t>
            </w:r>
          </w:p>
          <w:p w:rsidR="00851B6E" w:rsidRPr="00593898" w:rsidRDefault="00851B6E" w:rsidP="00851B6E">
            <w:pPr>
              <w:pStyle w:val="Odstavekseznam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pomagamo oblikovati zdrav odnos do sebe in pomoči drugemu, </w:t>
            </w:r>
          </w:p>
          <w:p w:rsidR="00851B6E" w:rsidRPr="00593898" w:rsidRDefault="00851B6E" w:rsidP="00851B6E">
            <w:pPr>
              <w:pStyle w:val="Odstavekseznam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skrbimo za spoštljiv odnos do hrane. </w:t>
            </w:r>
          </w:p>
          <w:p w:rsidR="00851B6E" w:rsidRPr="00593898" w:rsidRDefault="00851B6E" w:rsidP="00851B6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</w:p>
        </w:tc>
      </w:tr>
      <w:tr w:rsidR="00F62BDB" w:rsidRPr="00F62BDB">
        <w:trPr>
          <w:trHeight w:val="1803"/>
        </w:trPr>
        <w:tc>
          <w:tcPr>
            <w:tcW w:w="4315" w:type="dxa"/>
          </w:tcPr>
          <w:p w:rsidR="00851B6E" w:rsidRPr="00593898" w:rsidRDefault="00851B6E" w:rsidP="00851B6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bCs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To uresničujemo tudi preko dejavnosti: </w:t>
            </w:r>
          </w:p>
          <w:p w:rsidR="00851B6E" w:rsidRPr="00593898" w:rsidRDefault="00851B6E" w:rsidP="00851B6E">
            <w:pPr>
              <w:pStyle w:val="Odstavekseznama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poleg rojstnih dni praznujemo godove otrok in zaposlenih, </w:t>
            </w:r>
          </w:p>
          <w:p w:rsidR="00851B6E" w:rsidRPr="00593898" w:rsidRDefault="00851B6E" w:rsidP="00851B6E">
            <w:pPr>
              <w:pStyle w:val="Odstavekseznama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proofErr w:type="spellStart"/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>Miklavževanje</w:t>
            </w:r>
            <w:proofErr w:type="spellEnd"/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 (takrat goduje naš vrtec), </w:t>
            </w:r>
          </w:p>
          <w:p w:rsidR="00851B6E" w:rsidRPr="00593898" w:rsidRDefault="00851B6E" w:rsidP="00851B6E">
            <w:pPr>
              <w:pStyle w:val="Odstavekseznama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adventno pričakovanje, </w:t>
            </w:r>
          </w:p>
          <w:p w:rsidR="00851B6E" w:rsidRPr="00593898" w:rsidRDefault="00851B6E" w:rsidP="00851B6E">
            <w:pPr>
              <w:pStyle w:val="Odstavekseznama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postavljanje jaslic in božično veselje nad novim življenjem, </w:t>
            </w:r>
          </w:p>
          <w:p w:rsidR="00851B6E" w:rsidRPr="00593898" w:rsidRDefault="00851B6E" w:rsidP="00851B6E">
            <w:pPr>
              <w:pStyle w:val="Odstavekseznama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kulturni dnevi in prireditve, </w:t>
            </w:r>
          </w:p>
          <w:p w:rsidR="00851B6E" w:rsidRPr="00593898" w:rsidRDefault="00851B6E" w:rsidP="00851B6E">
            <w:pPr>
              <w:pStyle w:val="Odstavekseznama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dobrodelne akcije v postnem času </w:t>
            </w:r>
          </w:p>
          <w:p w:rsidR="00851B6E" w:rsidRPr="00593898" w:rsidRDefault="00851B6E" w:rsidP="00851B6E">
            <w:pPr>
              <w:pStyle w:val="Odstavekseznama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velikonočna skrivnost, </w:t>
            </w:r>
          </w:p>
          <w:p w:rsidR="00851B6E" w:rsidRPr="00593898" w:rsidRDefault="00851B6E" w:rsidP="00851B6E">
            <w:pPr>
              <w:pStyle w:val="Odstavekseznama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>obiski in skupne delavnice v domu za ostarele</w:t>
            </w:r>
          </w:p>
          <w:p w:rsidR="00851B6E" w:rsidRPr="00593898" w:rsidRDefault="00851B6E" w:rsidP="00851B6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93898">
              <w:rPr>
                <w:rFonts w:ascii="Times New Roman" w:hAnsi="Times New Roman" w:cs="Times New Roman"/>
                <w:b/>
                <w:color w:val="00B050"/>
                <w:sz w:val="23"/>
                <w:szCs w:val="23"/>
                <w:lang w:val="sl-SI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 </w:t>
            </w:r>
          </w:p>
        </w:tc>
      </w:tr>
    </w:tbl>
    <w:p w:rsidR="00851B6E" w:rsidRDefault="00851B6E" w:rsidP="00C2411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sl-SI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sl-SI"/>
        </w:rPr>
        <w:t xml:space="preserve"> </w:t>
      </w:r>
    </w:p>
    <w:p w:rsidR="00FD6953" w:rsidRPr="00593898" w:rsidRDefault="00FD6953" w:rsidP="00C2411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   </w:t>
      </w:r>
      <w:r w:rsidR="00C24112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V šolskem letu 2016/2017 smo si zastavili </w:t>
      </w: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</w:p>
    <w:p w:rsidR="00C24112" w:rsidRPr="00593898" w:rsidRDefault="00FD6953" w:rsidP="00C2411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   sledeč program</w:t>
      </w:r>
      <w:r w:rsidR="00C24112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FD6953" w:rsidRPr="00593898" w:rsidRDefault="00FD6953" w:rsidP="00C2411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:rsidR="00C24112" w:rsidRPr="00593898" w:rsidRDefault="00FD6953" w:rsidP="00C2411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b/>
          <w:bCs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     </w:t>
      </w:r>
      <w:r w:rsidR="00C24112" w:rsidRPr="00593898">
        <w:rPr>
          <w:rFonts w:ascii="Times New Roman" w:hAnsi="Times New Roman" w:cs="Times New Roman"/>
          <w:b/>
          <w:bCs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OBOGATITVENE DEJAVNOSTI: </w:t>
      </w:r>
    </w:p>
    <w:p w:rsidR="00C24112" w:rsidRPr="00593898" w:rsidRDefault="00C24112" w:rsidP="00851B6E">
      <w:pPr>
        <w:pStyle w:val="Odstavekseznama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krožki, ki se izvajajo v dopoldanskem času: Kuhaj z mano, </w:t>
      </w:r>
      <w:proofErr w:type="spellStart"/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Gibalček</w:t>
      </w:r>
      <w:proofErr w:type="spellEnd"/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pohajalček</w:t>
      </w:r>
      <w:proofErr w:type="spellEnd"/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, Svet pravljic, </w:t>
      </w:r>
    </w:p>
    <w:p w:rsidR="00C24112" w:rsidRPr="00593898" w:rsidRDefault="00C24112" w:rsidP="00851B6E">
      <w:pPr>
        <w:pStyle w:val="Odstavekseznama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kostanjev piknik, </w:t>
      </w:r>
    </w:p>
    <w:p w:rsidR="00C24112" w:rsidRPr="00593898" w:rsidRDefault="00C24112" w:rsidP="00851B6E">
      <w:pPr>
        <w:pStyle w:val="Odstavekseznama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noč v vrtcu, </w:t>
      </w:r>
    </w:p>
    <w:p w:rsidR="00C24112" w:rsidRPr="00593898" w:rsidRDefault="00C24112" w:rsidP="00851B6E">
      <w:pPr>
        <w:pStyle w:val="Odstavekseznama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obisk policista, </w:t>
      </w:r>
    </w:p>
    <w:p w:rsidR="00C24112" w:rsidRPr="00593898" w:rsidRDefault="00C24112" w:rsidP="00851B6E">
      <w:pPr>
        <w:pStyle w:val="Odstavekseznama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ogled gasilskega doma, </w:t>
      </w:r>
    </w:p>
    <w:p w:rsidR="00C24112" w:rsidRPr="00593898" w:rsidRDefault="003751E0" w:rsidP="00851B6E">
      <w:pPr>
        <w:pStyle w:val="Odstavekseznama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praznovanje tedna otroka,</w:t>
      </w:r>
    </w:p>
    <w:p w:rsidR="00C24112" w:rsidRDefault="00F62BDB" w:rsidP="00851B6E">
      <w:pPr>
        <w:pStyle w:val="Odstavekseznama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š</w:t>
      </w:r>
      <w:r w:rsidR="00C24112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portne urice</w:t>
      </w:r>
    </w:p>
    <w:p w:rsidR="00840723" w:rsidRPr="00593898" w:rsidRDefault="00840723" w:rsidP="00851B6E">
      <w:pPr>
        <w:pStyle w:val="Odstavekseznama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in ostalo iz LDN-a</w:t>
      </w:r>
    </w:p>
    <w:p w:rsidR="00851B6E" w:rsidRPr="00593898" w:rsidRDefault="00851B6E" w:rsidP="00C2411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:rsidR="00F62BDB" w:rsidRPr="00840723" w:rsidRDefault="00FD6953" w:rsidP="00F62BD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b/>
          <w:bCs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  <w:r w:rsidR="00C24112" w:rsidRPr="00593898">
        <w:rPr>
          <w:rFonts w:ascii="Times New Roman" w:hAnsi="Times New Roman" w:cs="Times New Roman"/>
          <w:b/>
          <w:bCs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NADSTANDARDNE DEJAVNOSTI: </w:t>
      </w:r>
      <w:bookmarkStart w:id="0" w:name="_GoBack"/>
      <w:bookmarkEnd w:id="0"/>
    </w:p>
    <w:p w:rsidR="00C24112" w:rsidRPr="00593898" w:rsidRDefault="00C24112" w:rsidP="00851B6E">
      <w:pPr>
        <w:pStyle w:val="Odstavekseznama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ogled kmetije, </w:t>
      </w:r>
    </w:p>
    <w:p w:rsidR="00C24112" w:rsidRPr="00593898" w:rsidRDefault="00851B6E" w:rsidP="00851B6E">
      <w:pPr>
        <w:pStyle w:val="Odstavekseznama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obisk lutkarja</w:t>
      </w:r>
      <w:r w:rsidR="00C24112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</w:p>
    <w:p w:rsidR="00C24112" w:rsidRPr="00593898" w:rsidRDefault="00851B6E" w:rsidP="00851B6E">
      <w:pPr>
        <w:pStyle w:val="Odstavekseznama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ogled predstave</w:t>
      </w:r>
      <w:r w:rsidR="00C24112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</w:p>
    <w:p w:rsidR="00C24112" w:rsidRPr="00593898" w:rsidRDefault="00851B6E" w:rsidP="00851B6E">
      <w:pPr>
        <w:pStyle w:val="Odstavekseznama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3</w:t>
      </w:r>
      <w:r w:rsidR="003751E0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-dnevni tabor,</w:t>
      </w:r>
      <w:r w:rsidR="00C24112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C24112" w:rsidRPr="00593898" w:rsidRDefault="00851B6E" w:rsidP="00851B6E">
      <w:pPr>
        <w:pStyle w:val="Odstavekseznama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p</w:t>
      </w:r>
      <w:r w:rsidR="00C24112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lavalni tečaj</w:t>
      </w:r>
      <w:r w:rsidR="003751E0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C24112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FD6953" w:rsidRPr="00593898" w:rsidRDefault="00FD6953" w:rsidP="00C2411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 w:rsidR="00C24112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Vsako leto program oblikujemo malce</w:t>
      </w:r>
    </w:p>
    <w:p w:rsidR="00FD6953" w:rsidRPr="00593898" w:rsidRDefault="00FD6953" w:rsidP="00C2411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   drugače</w:t>
      </w:r>
      <w:r w:rsidR="003751E0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r w:rsidR="00C24112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nekate</w:t>
      </w: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re dejavnosti pa ostajajo</w:t>
      </w:r>
    </w:p>
    <w:p w:rsidR="00C24112" w:rsidRPr="00593898" w:rsidRDefault="00FD6953" w:rsidP="00C2411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   enake</w:t>
      </w:r>
      <w:r w:rsidR="003751E0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C24112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C24112" w:rsidRPr="00593898" w:rsidRDefault="00FD6953" w:rsidP="00C2411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b/>
          <w:bCs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     </w:t>
      </w:r>
      <w:r w:rsidR="00C24112" w:rsidRPr="00593898">
        <w:rPr>
          <w:rFonts w:ascii="Times New Roman" w:hAnsi="Times New Roman" w:cs="Times New Roman"/>
          <w:b/>
          <w:bCs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SODELOVANJE S STARŠI: </w:t>
      </w:r>
    </w:p>
    <w:p w:rsidR="00C24112" w:rsidRPr="00593898" w:rsidRDefault="00F62BDB" w:rsidP="00851B6E">
      <w:pPr>
        <w:pStyle w:val="Odstavekseznama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roditeljski sestanki</w:t>
      </w:r>
      <w:r w:rsidR="00C24112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C24112" w:rsidRPr="00593898" w:rsidRDefault="00C24112" w:rsidP="00851B6E">
      <w:pPr>
        <w:pStyle w:val="Odstavekseznama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božična čajanka združena z Božičnico, </w:t>
      </w:r>
    </w:p>
    <w:p w:rsidR="00C24112" w:rsidRPr="00593898" w:rsidRDefault="00C24112" w:rsidP="00851B6E">
      <w:pPr>
        <w:pStyle w:val="Odstavekseznama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govorilne ure, </w:t>
      </w:r>
    </w:p>
    <w:p w:rsidR="00C24112" w:rsidRPr="00593898" w:rsidRDefault="00C24112" w:rsidP="00851B6E">
      <w:pPr>
        <w:pStyle w:val="Odstavekseznama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jesenska delavnica, </w:t>
      </w:r>
    </w:p>
    <w:p w:rsidR="0093438E" w:rsidRPr="00593898" w:rsidRDefault="00F62BDB" w:rsidP="00851B6E">
      <w:pPr>
        <w:pStyle w:val="Odstavekseznama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delavnica za očet</w:t>
      </w:r>
      <w:r w:rsidR="0093438E"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e</w:t>
      </w:r>
    </w:p>
    <w:p w:rsidR="00C24112" w:rsidRPr="00593898" w:rsidRDefault="00C24112" w:rsidP="00851B6E">
      <w:pPr>
        <w:pStyle w:val="Odstavekseznama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spomladanska delavnica, </w:t>
      </w:r>
    </w:p>
    <w:p w:rsidR="00C24112" w:rsidRPr="00593898" w:rsidRDefault="00C24112" w:rsidP="00851B6E">
      <w:pPr>
        <w:pStyle w:val="Odstavekseznama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93898">
        <w:rPr>
          <w:rFonts w:ascii="Times New Roman" w:hAnsi="Times New Roman" w:cs="Times New Roman"/>
          <w:color w:val="C00000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zaključna maša—Farni dan </w:t>
      </w:r>
    </w:p>
    <w:p w:rsidR="00305FE2" w:rsidRPr="00F62BDB" w:rsidRDefault="00305FE2">
      <w:pPr>
        <w:pStyle w:val="BrochureCopy"/>
        <w:rPr>
          <w:rFonts w:ascii="Times New Roman" w:hAnsi="Times New Roman" w:cs="Times New Roman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p w:rsidR="00FD6953" w:rsidRPr="00F62BDB" w:rsidRDefault="00FD6953">
      <w:pPr>
        <w:pStyle w:val="BrochureCopy"/>
        <w:rPr>
          <w:rFonts w:ascii="Times New Roman" w:hAnsi="Times New Roman" w:cs="Times New Roman"/>
          <w:sz w:val="24"/>
          <w:szCs w:val="24"/>
          <w:lang w:val="sl-SI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sectPr w:rsidR="00FD6953" w:rsidRPr="00F62BDB" w:rsidSect="003F1182">
      <w:pgSz w:w="16839" w:h="11907" w:orient="landscape" w:code="9"/>
      <w:pgMar w:top="720" w:right="720" w:bottom="720" w:left="72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Franklin Gothic Book">
    <w:altName w:val="Arial"/>
    <w:panose1 w:val="00000000000000000000"/>
    <w:charset w:val="00"/>
    <w:family w:val="swiss"/>
    <w:notTrueType/>
    <w:pitch w:val="default"/>
    <w:sig w:usb0="00000001" w:usb1="00000000" w:usb2="00000000" w:usb3="00000000" w:csb0="00000003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3C5EB6"/>
    <w:multiLevelType w:val="hybridMultilevel"/>
    <w:tmpl w:val="8D2C69CE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5D0BB1"/>
    <w:multiLevelType w:val="hybridMultilevel"/>
    <w:tmpl w:val="D2F20380"/>
    <w:lvl w:ilvl="0" w:tplc="B61A71D8">
      <w:start w:val="1"/>
      <w:numFmt w:val="decimal"/>
      <w:pStyle w:val="BrochureList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EA21D50"/>
    <w:multiLevelType w:val="hybridMultilevel"/>
    <w:tmpl w:val="9DE2591A"/>
    <w:lvl w:ilvl="0" w:tplc="BCE8C992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274C3C"/>
    <w:multiLevelType w:val="hybridMultilevel"/>
    <w:tmpl w:val="3F8C62BC"/>
    <w:lvl w:ilvl="0" w:tplc="DC4CD28E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D40E89"/>
    <w:multiLevelType w:val="hybridMultilevel"/>
    <w:tmpl w:val="50C2BB12"/>
    <w:lvl w:ilvl="0" w:tplc="DB3C14F4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122608"/>
    <w:multiLevelType w:val="hybridMultilevel"/>
    <w:tmpl w:val="5EAA24DC"/>
    <w:lvl w:ilvl="0" w:tplc="2DA691D0">
      <w:numFmt w:val="bullet"/>
      <w:lvlText w:val=""/>
      <w:lvlJc w:val="left"/>
      <w:pPr>
        <w:ind w:left="720" w:hanging="360"/>
      </w:pPr>
      <w:rPr>
        <w:rFonts w:ascii="Franklin Gothic Book" w:eastAsiaTheme="minorHAnsi" w:hAnsi="Franklin Gothic Book" w:cs="Franklin Gothic Book" w:hint="default"/>
        <w:sz w:val="20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686560D"/>
    <w:multiLevelType w:val="hybridMultilevel"/>
    <w:tmpl w:val="EA881D80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DA7CA8"/>
    <w:multiLevelType w:val="hybridMultilevel"/>
    <w:tmpl w:val="EC0655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D075E09"/>
    <w:multiLevelType w:val="hybridMultilevel"/>
    <w:tmpl w:val="7480AEA4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DE543B"/>
    <w:multiLevelType w:val="hybridMultilevel"/>
    <w:tmpl w:val="294A72DC"/>
    <w:lvl w:ilvl="0" w:tplc="86F4E712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0DB2A34"/>
    <w:multiLevelType w:val="hybridMultilevel"/>
    <w:tmpl w:val="B0203A4E"/>
    <w:lvl w:ilvl="0" w:tplc="628E5148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0F45AE7"/>
    <w:multiLevelType w:val="hybridMultilevel"/>
    <w:tmpl w:val="37BA63F0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4B6EA4"/>
    <w:multiLevelType w:val="hybridMultilevel"/>
    <w:tmpl w:val="52A87B9C"/>
    <w:lvl w:ilvl="0" w:tplc="A47809E0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B752D69"/>
    <w:multiLevelType w:val="hybridMultilevel"/>
    <w:tmpl w:val="8AD0B4AC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3E4F98"/>
    <w:multiLevelType w:val="hybridMultilevel"/>
    <w:tmpl w:val="61F467B8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314BFA"/>
    <w:multiLevelType w:val="hybridMultilevel"/>
    <w:tmpl w:val="100E31A2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8"/>
  </w:num>
  <w:num w:numId="4">
    <w:abstractNumId w:val="5"/>
  </w:num>
  <w:num w:numId="5">
    <w:abstractNumId w:val="0"/>
  </w:num>
  <w:num w:numId="6">
    <w:abstractNumId w:val="3"/>
  </w:num>
  <w:num w:numId="7">
    <w:abstractNumId w:val="6"/>
  </w:num>
  <w:num w:numId="8">
    <w:abstractNumId w:val="2"/>
  </w:num>
  <w:num w:numId="9">
    <w:abstractNumId w:val="13"/>
  </w:num>
  <w:num w:numId="10">
    <w:abstractNumId w:val="12"/>
  </w:num>
  <w:num w:numId="11">
    <w:abstractNumId w:val="11"/>
  </w:num>
  <w:num w:numId="12">
    <w:abstractNumId w:val="4"/>
  </w:num>
  <w:num w:numId="13">
    <w:abstractNumId w:val="14"/>
  </w:num>
  <w:num w:numId="14">
    <w:abstractNumId w:val="9"/>
  </w:num>
  <w:num w:numId="15">
    <w:abstractNumId w:val="15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131078" w:nlCheck="1" w:checkStyle="0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defaultTabStop w:val="720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4112"/>
    <w:rsid w:val="002360C2"/>
    <w:rsid w:val="002A4CDC"/>
    <w:rsid w:val="00305FE2"/>
    <w:rsid w:val="003751E0"/>
    <w:rsid w:val="003F1182"/>
    <w:rsid w:val="00593898"/>
    <w:rsid w:val="006704FE"/>
    <w:rsid w:val="006B16FF"/>
    <w:rsid w:val="006E712D"/>
    <w:rsid w:val="00840723"/>
    <w:rsid w:val="00851B6E"/>
    <w:rsid w:val="008B39B9"/>
    <w:rsid w:val="0093438E"/>
    <w:rsid w:val="00C24112"/>
    <w:rsid w:val="00F62BDB"/>
    <w:rsid w:val="00F7099F"/>
    <w:rsid w:val="00FA08B1"/>
    <w:rsid w:val="00FD6953"/>
    <w:rsid w:val="00FE6C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71B53524"/>
  <w15:docId w15:val="{0F300E81-5B05-4EF0-BE54-CABAD2E2B7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4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unhideWhenUsed/>
    <w:qFormat/>
    <w:rsid w:val="00305FE2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customStyle="1" w:styleId="BrochureTitle">
    <w:name w:val="Brochure Title"/>
    <w:basedOn w:val="Navaden"/>
    <w:qFormat/>
    <w:rsid w:val="00305FE2"/>
    <w:pPr>
      <w:spacing w:line="312" w:lineRule="auto"/>
      <w:jc w:val="both"/>
    </w:pPr>
    <w:rPr>
      <w:rFonts w:asciiTheme="majorHAnsi" w:hAnsiTheme="majorHAnsi"/>
      <w:color w:val="4F81BD" w:themeColor="accent1"/>
      <w:sz w:val="32"/>
    </w:rPr>
  </w:style>
  <w:style w:type="paragraph" w:customStyle="1" w:styleId="8A2A7A62B8364C6DA158E52967F32244">
    <w:name w:val="8A2A7A62B8364C6DA158E52967F32244"/>
    <w:rsid w:val="00305FE2"/>
    <w:pPr>
      <w:spacing w:before="240" w:after="80"/>
      <w:outlineLvl w:val="1"/>
    </w:pPr>
    <w:rPr>
      <w:rFonts w:asciiTheme="majorHAnsi" w:hAnsiTheme="majorHAnsi"/>
      <w:color w:val="4F81BD" w:themeColor="accent1"/>
    </w:rPr>
  </w:style>
  <w:style w:type="paragraph" w:styleId="Naslov">
    <w:name w:val="Title"/>
    <w:basedOn w:val="Navaden"/>
    <w:link w:val="NaslovZnak"/>
    <w:uiPriority w:val="4"/>
    <w:semiHidden/>
    <w:unhideWhenUsed/>
    <w:qFormat/>
    <w:rsid w:val="00305FE2"/>
    <w:pPr>
      <w:spacing w:after="0" w:line="312" w:lineRule="auto"/>
      <w:jc w:val="both"/>
    </w:pPr>
    <w:rPr>
      <w:rFonts w:asciiTheme="majorHAnsi" w:eastAsiaTheme="majorEastAsia" w:hAnsiTheme="majorHAnsi" w:cstheme="majorHAnsi"/>
      <w:b/>
      <w:bCs/>
      <w:color w:val="4F81BD" w:themeColor="accent1"/>
      <w:kern w:val="28"/>
      <w:sz w:val="32"/>
      <w:szCs w:val="52"/>
    </w:rPr>
  </w:style>
  <w:style w:type="character" w:customStyle="1" w:styleId="NaslovZnak">
    <w:name w:val="Naslov Znak"/>
    <w:basedOn w:val="Privzetapisavaodstavka"/>
    <w:link w:val="Naslov"/>
    <w:uiPriority w:val="4"/>
    <w:semiHidden/>
    <w:rsid w:val="00305FE2"/>
    <w:rPr>
      <w:rFonts w:asciiTheme="majorHAnsi" w:eastAsiaTheme="majorEastAsia" w:hAnsiTheme="majorHAnsi" w:cstheme="majorHAnsi"/>
      <w:b/>
      <w:bCs/>
      <w:color w:val="4F81BD" w:themeColor="accent1"/>
      <w:kern w:val="28"/>
      <w:sz w:val="32"/>
      <w:szCs w:val="52"/>
    </w:rPr>
  </w:style>
  <w:style w:type="paragraph" w:styleId="Napis">
    <w:name w:val="caption"/>
    <w:basedOn w:val="Navaden"/>
    <w:next w:val="Navaden"/>
    <w:uiPriority w:val="35"/>
    <w:semiHidden/>
    <w:unhideWhenUsed/>
    <w:qFormat/>
    <w:rsid w:val="00305FE2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305F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305FE2"/>
    <w:rPr>
      <w:rFonts w:ascii="Tahoma" w:hAnsi="Tahoma" w:cs="Tahoma"/>
      <w:sz w:val="16"/>
      <w:szCs w:val="16"/>
    </w:rPr>
  </w:style>
  <w:style w:type="paragraph" w:customStyle="1" w:styleId="BrochureSubtitle">
    <w:name w:val="Brochure Subtitle"/>
    <w:basedOn w:val="Navaden"/>
    <w:qFormat/>
    <w:rsid w:val="00305FE2"/>
    <w:pPr>
      <w:spacing w:before="60" w:after="120" w:line="240" w:lineRule="auto"/>
      <w:jc w:val="both"/>
    </w:pPr>
    <w:rPr>
      <w:i/>
      <w:color w:val="76923C" w:themeColor="accent3" w:themeShade="BF"/>
      <w:sz w:val="20"/>
    </w:rPr>
  </w:style>
  <w:style w:type="paragraph" w:customStyle="1" w:styleId="BrochureSubtitle2">
    <w:name w:val="Brochure Subtitle 2"/>
    <w:basedOn w:val="Navaden"/>
    <w:qFormat/>
    <w:rsid w:val="00305FE2"/>
    <w:pPr>
      <w:spacing w:before="120" w:after="120" w:line="384" w:lineRule="auto"/>
    </w:pPr>
    <w:rPr>
      <w:i/>
      <w:color w:val="76923C" w:themeColor="accent3" w:themeShade="BF"/>
      <w:sz w:val="20"/>
    </w:rPr>
  </w:style>
  <w:style w:type="paragraph" w:customStyle="1" w:styleId="SectionHeading2">
    <w:name w:val="Section Heading 2"/>
    <w:basedOn w:val="Navaden"/>
    <w:qFormat/>
    <w:rsid w:val="00305FE2"/>
    <w:pPr>
      <w:spacing w:before="240" w:after="80"/>
      <w:outlineLvl w:val="1"/>
    </w:pPr>
    <w:rPr>
      <w:rFonts w:asciiTheme="majorHAnsi" w:hAnsiTheme="majorHAnsi"/>
      <w:color w:val="4F81BD" w:themeColor="accent1"/>
    </w:rPr>
  </w:style>
  <w:style w:type="paragraph" w:customStyle="1" w:styleId="BrochureCopy">
    <w:name w:val="Brochure Copy"/>
    <w:basedOn w:val="Navaden"/>
    <w:qFormat/>
    <w:rsid w:val="00305FE2"/>
    <w:pPr>
      <w:spacing w:after="120" w:line="300" w:lineRule="auto"/>
    </w:pPr>
    <w:rPr>
      <w:sz w:val="18"/>
    </w:rPr>
  </w:style>
  <w:style w:type="paragraph" w:customStyle="1" w:styleId="SectionHeading1">
    <w:name w:val="Section Heading 1"/>
    <w:basedOn w:val="SectionHeading2"/>
    <w:qFormat/>
    <w:rsid w:val="00305FE2"/>
    <w:rPr>
      <w:sz w:val="28"/>
    </w:rPr>
  </w:style>
  <w:style w:type="paragraph" w:customStyle="1" w:styleId="CaptionHeading">
    <w:name w:val="Caption Heading"/>
    <w:basedOn w:val="Navaden"/>
    <w:qFormat/>
    <w:rsid w:val="00305FE2"/>
    <w:pPr>
      <w:spacing w:after="120" w:line="312" w:lineRule="auto"/>
    </w:pPr>
    <w:rPr>
      <w:rFonts w:asciiTheme="majorHAnsi" w:hAnsiTheme="majorHAnsi"/>
      <w:color w:val="76923C" w:themeColor="accent3" w:themeShade="BF"/>
      <w:sz w:val="20"/>
    </w:rPr>
  </w:style>
  <w:style w:type="paragraph" w:customStyle="1" w:styleId="BrochureCaption">
    <w:name w:val="Brochure Caption"/>
    <w:basedOn w:val="Navaden"/>
    <w:qFormat/>
    <w:rsid w:val="00305FE2"/>
    <w:pPr>
      <w:spacing w:after="0" w:line="432" w:lineRule="auto"/>
    </w:pPr>
    <w:rPr>
      <w:i/>
      <w:color w:val="76923C" w:themeColor="accent3" w:themeShade="BF"/>
      <w:sz w:val="18"/>
    </w:rPr>
  </w:style>
  <w:style w:type="paragraph" w:customStyle="1" w:styleId="ContactInformation">
    <w:name w:val="Contact Information"/>
    <w:basedOn w:val="Navaden"/>
    <w:qFormat/>
    <w:rsid w:val="00305FE2"/>
    <w:pPr>
      <w:spacing w:after="0"/>
    </w:pPr>
    <w:rPr>
      <w:color w:val="4F81BD" w:themeColor="accent1"/>
      <w:sz w:val="18"/>
    </w:rPr>
  </w:style>
  <w:style w:type="paragraph" w:customStyle="1" w:styleId="ContactInformationHeading">
    <w:name w:val="Contact Information Heading"/>
    <w:basedOn w:val="Navaden"/>
    <w:qFormat/>
    <w:rsid w:val="00305FE2"/>
    <w:pPr>
      <w:spacing w:before="240" w:after="80"/>
    </w:pPr>
    <w:rPr>
      <w:rFonts w:asciiTheme="majorHAnsi" w:hAnsiTheme="majorHAnsi"/>
      <w:color w:val="4F81BD" w:themeColor="accent1"/>
    </w:rPr>
  </w:style>
  <w:style w:type="paragraph" w:customStyle="1" w:styleId="WebSiteAddress">
    <w:name w:val="Web Site Address"/>
    <w:basedOn w:val="Navaden"/>
    <w:qFormat/>
    <w:rsid w:val="00305FE2"/>
    <w:pPr>
      <w:spacing w:before="240" w:after="80"/>
    </w:pPr>
    <w:rPr>
      <w:color w:val="4F81BD" w:themeColor="accent1"/>
    </w:rPr>
  </w:style>
  <w:style w:type="paragraph" w:customStyle="1" w:styleId="BrochureList">
    <w:name w:val="Brochure List"/>
    <w:basedOn w:val="BrochureCopy"/>
    <w:qFormat/>
    <w:rsid w:val="00305FE2"/>
    <w:pPr>
      <w:numPr>
        <w:numId w:val="1"/>
      </w:numPr>
    </w:pPr>
  </w:style>
  <w:style w:type="paragraph" w:customStyle="1" w:styleId="D3698C1BF2294BD59E4F83170C820D561">
    <w:name w:val="D3698C1BF2294BD59E4F83170C820D561"/>
    <w:rsid w:val="00305FE2"/>
    <w:pPr>
      <w:spacing w:before="240" w:after="80"/>
      <w:outlineLvl w:val="1"/>
    </w:pPr>
    <w:rPr>
      <w:rFonts w:asciiTheme="majorHAnsi" w:hAnsiTheme="majorHAnsi"/>
      <w:color w:val="4F81BD" w:themeColor="accent1"/>
    </w:rPr>
  </w:style>
  <w:style w:type="paragraph" w:customStyle="1" w:styleId="64BDA2DDABEB45E6A11282D2E8E1D23E">
    <w:name w:val="64BDA2DDABEB45E6A11282D2E8E1D23E"/>
    <w:rsid w:val="00305FE2"/>
    <w:pPr>
      <w:spacing w:before="240" w:after="80"/>
    </w:pPr>
    <w:rPr>
      <w:color w:val="4F81BD" w:themeColor="accent1"/>
    </w:rPr>
  </w:style>
  <w:style w:type="paragraph" w:customStyle="1" w:styleId="Default">
    <w:name w:val="Default"/>
    <w:rsid w:val="00C24112"/>
    <w:pPr>
      <w:autoSpaceDE w:val="0"/>
      <w:autoSpaceDN w:val="0"/>
      <w:adjustRightInd w:val="0"/>
      <w:spacing w:after="0" w:line="240" w:lineRule="auto"/>
    </w:pPr>
    <w:rPr>
      <w:rFonts w:ascii="Franklin Gothic Book" w:hAnsi="Franklin Gothic Book" w:cs="Franklin Gothic Book"/>
      <w:color w:val="000000"/>
      <w:sz w:val="24"/>
      <w:szCs w:val="24"/>
      <w:lang w:val="sl-SI"/>
    </w:rPr>
  </w:style>
  <w:style w:type="paragraph" w:styleId="Odstavekseznama">
    <w:name w:val="List Paragraph"/>
    <w:basedOn w:val="Navaden"/>
    <w:uiPriority w:val="34"/>
    <w:qFormat/>
    <w:rsid w:val="00851B6E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F7099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mailto:racunovodstvo@dmm.si" TargetMode="External"/><Relationship Id="rId18" Type="http://schemas.openxmlformats.org/officeDocument/2006/relationships/hyperlink" Target="http://www.miklavzev-vrtec.si" TargetMode="External"/><Relationship Id="rId26" Type="http://schemas.openxmlformats.org/officeDocument/2006/relationships/image" Target="media/image60.jpg"/><Relationship Id="rId3" Type="http://schemas.openxmlformats.org/officeDocument/2006/relationships/numbering" Target="numbering.xml"/><Relationship Id="rId21" Type="http://schemas.openxmlformats.org/officeDocument/2006/relationships/hyperlink" Target="mailto:racunovodstvo@dmm.si" TargetMode="External"/><Relationship Id="rId7" Type="http://schemas.openxmlformats.org/officeDocument/2006/relationships/image" Target="media/image1.jpeg"/><Relationship Id="rId12" Type="http://schemas.openxmlformats.org/officeDocument/2006/relationships/hyperlink" Target="mailto:miklavz1994@gmail.com" TargetMode="External"/><Relationship Id="rId17" Type="http://schemas.openxmlformats.org/officeDocument/2006/relationships/image" Target="media/image30.jpeg"/><Relationship Id="rId25" Type="http://schemas.openxmlformats.org/officeDocument/2006/relationships/image" Target="media/image50.jpg"/><Relationship Id="rId2" Type="http://schemas.openxmlformats.org/officeDocument/2006/relationships/customXml" Target="../customXml/item2.xml"/><Relationship Id="rId16" Type="http://schemas.openxmlformats.org/officeDocument/2006/relationships/image" Target="media/image20.jpeg"/><Relationship Id="rId20" Type="http://schemas.openxmlformats.org/officeDocument/2006/relationships/hyperlink" Target="mailto:miklavz1994@gmail.com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miklavzev-vrtec@guest.arnes.si" TargetMode="External"/><Relationship Id="rId24" Type="http://schemas.openxmlformats.org/officeDocument/2006/relationships/image" Target="media/image6.jpg"/><Relationship Id="rId5" Type="http://schemas.openxmlformats.org/officeDocument/2006/relationships/settings" Target="settings.xml"/><Relationship Id="rId15" Type="http://schemas.openxmlformats.org/officeDocument/2006/relationships/image" Target="media/image10.jpeg"/><Relationship Id="rId23" Type="http://schemas.openxmlformats.org/officeDocument/2006/relationships/image" Target="media/image5.jpg"/><Relationship Id="rId28" Type="http://schemas.openxmlformats.org/officeDocument/2006/relationships/glossaryDocument" Target="glossary/document.xml"/><Relationship Id="rId10" Type="http://schemas.openxmlformats.org/officeDocument/2006/relationships/hyperlink" Target="http://www.miklavzev-vrtec.si" TargetMode="External"/><Relationship Id="rId19" Type="http://schemas.openxmlformats.org/officeDocument/2006/relationships/hyperlink" Target="mailto:miklavzev-vrtec@guest.arnes.si" TargetMode="External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4.jpeg"/><Relationship Id="rId22" Type="http://schemas.openxmlformats.org/officeDocument/2006/relationships/image" Target="media/image40.jpe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porabnik\AppData\Roaming\Microsoft\Predloge\Bro&#353;ura%20(8%2012%20x%2011,%20le&#382;e&#269;a,%20prepognjena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17C586D7EBDE415EB24E89BA83167215"/>
        <w:category>
          <w:name w:val="Splošno"/>
          <w:gallery w:val="placeholder"/>
        </w:category>
        <w:types>
          <w:type w:val="bbPlcHdr"/>
        </w:types>
        <w:behaviors>
          <w:behavior w:val="content"/>
        </w:behaviors>
        <w:guid w:val="{CF91AA48-63FE-44BC-9D54-71E8743DB8F9}"/>
      </w:docPartPr>
      <w:docPartBody>
        <w:p w:rsidR="00F07B2B" w:rsidRDefault="00BE771A">
          <w:pPr>
            <w:pStyle w:val="17C586D7EBDE415EB24E89BA83167215"/>
          </w:pPr>
          <w:r>
            <w:t>[Adventure Works]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Franklin Gothic Book">
    <w:altName w:val="Arial"/>
    <w:panose1 w:val="00000000000000000000"/>
    <w:charset w:val="00"/>
    <w:family w:val="swiss"/>
    <w:notTrueType/>
    <w:pitch w:val="default"/>
    <w:sig w:usb0="00000001" w:usb1="00000000" w:usb2="00000000" w:usb3="00000000" w:csb0="00000003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5D0BB1"/>
    <w:multiLevelType w:val="hybridMultilevel"/>
    <w:tmpl w:val="D2F20380"/>
    <w:lvl w:ilvl="0" w:tplc="B61A71D8">
      <w:start w:val="1"/>
      <w:numFmt w:val="decimal"/>
      <w:pStyle w:val="BrochureList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771A"/>
    <w:rsid w:val="008A3DCA"/>
    <w:rsid w:val="00BE771A"/>
    <w:rsid w:val="00C4455C"/>
    <w:rsid w:val="00F07B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sl-SI" w:eastAsia="sl-S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customStyle="1" w:styleId="FCA60F66794543D3B86E27E023CE4878">
    <w:name w:val="FCA60F66794543D3B86E27E023CE4878"/>
  </w:style>
  <w:style w:type="paragraph" w:customStyle="1" w:styleId="BrochureCopy">
    <w:name w:val="Brochure Copy"/>
    <w:basedOn w:val="Navaden"/>
    <w:qFormat/>
    <w:pPr>
      <w:spacing w:after="120" w:line="300" w:lineRule="auto"/>
    </w:pPr>
    <w:rPr>
      <w:rFonts w:eastAsiaTheme="minorHAnsi"/>
      <w:sz w:val="18"/>
      <w:lang w:val="en-US" w:eastAsia="en-US"/>
    </w:rPr>
  </w:style>
  <w:style w:type="paragraph" w:customStyle="1" w:styleId="94791BB1F8E8439184AA3FAB236B0044">
    <w:name w:val="94791BB1F8E8439184AA3FAB236B0044"/>
  </w:style>
  <w:style w:type="paragraph" w:customStyle="1" w:styleId="A10590A3B9284C40BA3DFD6DECA773F7">
    <w:name w:val="A10590A3B9284C40BA3DFD6DECA773F7"/>
  </w:style>
  <w:style w:type="paragraph" w:customStyle="1" w:styleId="1447181CD9DE42829E7FCF3790CD99AC">
    <w:name w:val="1447181CD9DE42829E7FCF3790CD99AC"/>
  </w:style>
  <w:style w:type="paragraph" w:customStyle="1" w:styleId="DF4A903D523745C08806E0EC78F0E786">
    <w:name w:val="DF4A903D523745C08806E0EC78F0E786"/>
  </w:style>
  <w:style w:type="paragraph" w:customStyle="1" w:styleId="6A4CA8306DC341EAA1DCF4A6A4287DB4">
    <w:name w:val="6A4CA8306DC341EAA1DCF4A6A4287DB4"/>
  </w:style>
  <w:style w:type="paragraph" w:customStyle="1" w:styleId="310A9DC74BAE455F8957A3B5657B1611">
    <w:name w:val="310A9DC74BAE455F8957A3B5657B1611"/>
  </w:style>
  <w:style w:type="paragraph" w:customStyle="1" w:styleId="A5BDC4BFBE084420AFA2A0B9CDAC525B">
    <w:name w:val="A5BDC4BFBE084420AFA2A0B9CDAC525B"/>
  </w:style>
  <w:style w:type="paragraph" w:customStyle="1" w:styleId="D496D080BEDF45FC88C99A67175C7EE3">
    <w:name w:val="D496D080BEDF45FC88C99A67175C7EE3"/>
  </w:style>
  <w:style w:type="paragraph" w:customStyle="1" w:styleId="06702B02AFFE4AF0B9E9E325A0885398">
    <w:name w:val="06702B02AFFE4AF0B9E9E325A0885398"/>
  </w:style>
  <w:style w:type="paragraph" w:customStyle="1" w:styleId="C6F73170DC37426685B3B2F2F3B6C5A1">
    <w:name w:val="C6F73170DC37426685B3B2F2F3B6C5A1"/>
  </w:style>
  <w:style w:type="paragraph" w:customStyle="1" w:styleId="3680E8200D994522934B7BE8E5A73048">
    <w:name w:val="3680E8200D994522934B7BE8E5A73048"/>
  </w:style>
  <w:style w:type="paragraph" w:customStyle="1" w:styleId="E33642BCB0644C9CB0C12B293AE2C141">
    <w:name w:val="E33642BCB0644C9CB0C12B293AE2C141"/>
  </w:style>
  <w:style w:type="paragraph" w:customStyle="1" w:styleId="99DDA9EFDC43444492D95E4E2ADDAAA5">
    <w:name w:val="99DDA9EFDC43444492D95E4E2ADDAAA5"/>
  </w:style>
  <w:style w:type="paragraph" w:customStyle="1" w:styleId="82E66B2229C74702833E5ADBBABCF7A9">
    <w:name w:val="82E66B2229C74702833E5ADBBABCF7A9"/>
  </w:style>
  <w:style w:type="paragraph" w:customStyle="1" w:styleId="BrochureSubtitle2">
    <w:name w:val="Brochure Subtitle 2"/>
    <w:basedOn w:val="Navaden"/>
    <w:qFormat/>
    <w:pPr>
      <w:spacing w:before="120" w:after="120" w:line="384" w:lineRule="auto"/>
    </w:pPr>
    <w:rPr>
      <w:rFonts w:eastAsiaTheme="minorHAnsi"/>
      <w:i/>
      <w:color w:val="7B7B7B" w:themeColor="accent3" w:themeShade="BF"/>
      <w:sz w:val="20"/>
      <w:lang w:val="en-US" w:eastAsia="en-US"/>
    </w:rPr>
  </w:style>
  <w:style w:type="paragraph" w:customStyle="1" w:styleId="45C8BB8402EB429780B51CC3D2C47EB3">
    <w:name w:val="45C8BB8402EB429780B51CC3D2C47EB3"/>
  </w:style>
  <w:style w:type="paragraph" w:customStyle="1" w:styleId="A45061E6BDFA4124938B2E8725B610E8">
    <w:name w:val="A45061E6BDFA4124938B2E8725B610E8"/>
  </w:style>
  <w:style w:type="paragraph" w:customStyle="1" w:styleId="17C586D7EBDE415EB24E89BA83167215">
    <w:name w:val="17C586D7EBDE415EB24E89BA83167215"/>
  </w:style>
  <w:style w:type="paragraph" w:customStyle="1" w:styleId="61105AF857FA4080A85CB75A52A2E6B0">
    <w:name w:val="61105AF857FA4080A85CB75A52A2E6B0"/>
  </w:style>
  <w:style w:type="paragraph" w:customStyle="1" w:styleId="F0F5DAB92A8F47B69CC0EEED0DC82BC6">
    <w:name w:val="F0F5DAB92A8F47B69CC0EEED0DC82BC6"/>
  </w:style>
  <w:style w:type="paragraph" w:customStyle="1" w:styleId="9A9B518B9E16448091ED9608DB768BC0">
    <w:name w:val="9A9B518B9E16448091ED9608DB768BC0"/>
  </w:style>
  <w:style w:type="paragraph" w:customStyle="1" w:styleId="1A6BC86B242E4B29AA9F0E6BEFF6BEC5">
    <w:name w:val="1A6BC86B242E4B29AA9F0E6BEFF6BEC5"/>
  </w:style>
  <w:style w:type="paragraph" w:customStyle="1" w:styleId="3F18C0D602A64CB981E732A6C83887BC">
    <w:name w:val="3F18C0D602A64CB981E732A6C83887BC"/>
  </w:style>
  <w:style w:type="paragraph" w:customStyle="1" w:styleId="B9B63547E96B4BD581F8565E67E93A96">
    <w:name w:val="B9B63547E96B4BD581F8565E67E93A96"/>
  </w:style>
  <w:style w:type="paragraph" w:customStyle="1" w:styleId="25DAE900ED354B76A1191B7C8B56D168">
    <w:name w:val="25DAE900ED354B76A1191B7C8B56D168"/>
  </w:style>
  <w:style w:type="paragraph" w:customStyle="1" w:styleId="BrochureList">
    <w:name w:val="Brochure List"/>
    <w:basedOn w:val="Navaden"/>
    <w:qFormat/>
    <w:pPr>
      <w:numPr>
        <w:numId w:val="1"/>
      </w:numPr>
      <w:spacing w:after="120" w:line="300" w:lineRule="auto"/>
    </w:pPr>
    <w:rPr>
      <w:rFonts w:eastAsiaTheme="minorHAnsi"/>
      <w:sz w:val="18"/>
      <w:lang w:val="en-US" w:eastAsia="en-US"/>
    </w:rPr>
  </w:style>
  <w:style w:type="paragraph" w:customStyle="1" w:styleId="95C6E5E86C09427598DE6E8DD67B10F5">
    <w:name w:val="95C6E5E86C09427598DE6E8DD67B10F5"/>
  </w:style>
  <w:style w:type="paragraph" w:customStyle="1" w:styleId="75B5C9D736614919A65C634ADC150488">
    <w:name w:val="75B5C9D736614919A65C634ADC150488"/>
  </w:style>
  <w:style w:type="paragraph" w:customStyle="1" w:styleId="DFAC399BA6EB4352BECE43D214E88D0D">
    <w:name w:val="DFAC399BA6EB4352BECE43D214E88D0D"/>
  </w:style>
  <w:style w:type="paragraph" w:customStyle="1" w:styleId="544A331D55DE4153976ABBF7A2003D98">
    <w:name w:val="544A331D55DE4153976ABBF7A2003D98"/>
  </w:style>
  <w:style w:type="paragraph" w:customStyle="1" w:styleId="F3E7B77E44CD415C91CCF62592453C45">
    <w:name w:val="F3E7B77E44CD415C91CCF62592453C4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100000" t="-60000" r="100000" b="20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100000" t="100000" r="100000" b="10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76BFDD75-6E1D-4B4C-A5B0-E2A0B1EF305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32925F8-EC8D-47F9-B449-66CA507311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Brošura (8 12 x 11, ležeča, prepognjena)</Template>
  <TotalTime>179</TotalTime>
  <Pages>2</Pages>
  <Words>364</Words>
  <Characters>2080</Characters>
  <Application>Microsoft Office Word</Application>
  <DocSecurity>0</DocSecurity>
  <Lines>17</Lines>
  <Paragraphs>4</Paragraphs>
  <ScaleCrop>false</ScaleCrop>
  <HeadingPairs>
    <vt:vector size="6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8</vt:i4>
      </vt:variant>
    </vt:vector>
  </HeadingPairs>
  <TitlesOfParts>
    <vt:vector size="10" baseType="lpstr">
      <vt:lpstr>Brochure (8 1/2 x 11, landscape, 2-fold)</vt:lpstr>
      <vt:lpstr/>
      <vt:lpstr>    &lt;[Prilagodite to brošuro]&gt;</vt:lpstr>
      <vt:lpstr>    &lt;[Delo s prelomi]&gt;</vt:lpstr>
      <vt:lpstr>    &lt;[Delo z razmiki]&gt;</vt:lpstr>
      <vt:lpstr>    &lt;[Drugi namigi za brošure]&gt;</vt:lpstr>
      <vt:lpstr>    &lt;[Prilagodite to brošuro]&gt;</vt:lpstr>
      <vt:lpstr>    &lt;[Delo z razmiki]&gt;</vt:lpstr>
      <vt:lpstr>    &lt;[Z grafikoni poudarite svoje trditve]&gt;</vt:lpstr>
      <vt:lpstr>    &lt;[Delo s prelomi]&gt;</vt:lpstr>
    </vt:vector>
  </TitlesOfParts>
  <Company/>
  <LinksUpToDate>false</LinksUpToDate>
  <CharactersWithSpaces>2440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Brochure (8 1/2 x 11, landscape, 2-fold)</dc:title>
  <dc:subject/>
  <dc:creator>Vrtec Miklavž</dc:creator>
  <cp:keywords/>
  <cp:lastModifiedBy>Vrtec Miklavž</cp:lastModifiedBy>
  <cp:revision>10</cp:revision>
  <cp:lastPrinted>2016-05-30T12:19:00Z</cp:lastPrinted>
  <dcterms:created xsi:type="dcterms:W3CDTF">2016-05-27T11:56:00Z</dcterms:created>
  <dcterms:modified xsi:type="dcterms:W3CDTF">2016-06-06T07:45:00Z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TC100726679990</vt:lpwstr>
  </property>
</Properties>
</file>